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-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5356"/>
        <w:gridCol w:w="147"/>
      </w:tblGrid>
      <w:tr w:rsidR="00844BC5" w14:paraId="338A043C" w14:textId="77777777" w:rsidTr="00A86DA4">
        <w:trPr>
          <w:trHeight w:val="1272"/>
        </w:trPr>
        <w:tc>
          <w:tcPr>
            <w:tcW w:w="3995" w:type="dxa"/>
            <w:vMerge w:val="restart"/>
          </w:tcPr>
          <w:p w14:paraId="05B51493" w14:textId="77777777" w:rsidR="00B903F2" w:rsidRDefault="00B903F2" w:rsidP="00844BC5">
            <w:pPr>
              <w:ind w:right="-313"/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57144422" wp14:editId="3F86AA63">
                  <wp:simplePos x="0" y="0"/>
                  <wp:positionH relativeFrom="column">
                    <wp:posOffset>-68064</wp:posOffset>
                  </wp:positionH>
                  <wp:positionV relativeFrom="paragraph">
                    <wp:posOffset>0</wp:posOffset>
                  </wp:positionV>
                  <wp:extent cx="2303922" cy="1366576"/>
                  <wp:effectExtent l="0" t="0" r="0" b="0"/>
                  <wp:wrapTight wrapText="bothSides">
                    <wp:wrapPolygon edited="0">
                      <wp:start x="4644" y="201"/>
                      <wp:lineTo x="3929" y="803"/>
                      <wp:lineTo x="3929" y="2208"/>
                      <wp:lineTo x="4525" y="3814"/>
                      <wp:lineTo x="2739" y="7026"/>
                      <wp:lineTo x="4882" y="10238"/>
                      <wp:lineTo x="2977" y="13450"/>
                      <wp:lineTo x="714" y="15056"/>
                      <wp:lineTo x="476" y="15658"/>
                      <wp:lineTo x="1072" y="16662"/>
                      <wp:lineTo x="834" y="17866"/>
                      <wp:lineTo x="1905" y="18468"/>
                      <wp:lineTo x="6430" y="19874"/>
                      <wp:lineTo x="7025" y="20877"/>
                      <wp:lineTo x="7502" y="21279"/>
                      <wp:lineTo x="8335" y="21279"/>
                      <wp:lineTo x="8454" y="20877"/>
                      <wp:lineTo x="9288" y="19874"/>
                      <wp:lineTo x="13813" y="16862"/>
                      <wp:lineTo x="19647" y="16662"/>
                      <wp:lineTo x="20004" y="15056"/>
                      <wp:lineTo x="17980" y="13450"/>
                      <wp:lineTo x="20600" y="11242"/>
                      <wp:lineTo x="20719" y="11041"/>
                      <wp:lineTo x="18933" y="10238"/>
                      <wp:lineTo x="20957" y="7026"/>
                      <wp:lineTo x="21195" y="5822"/>
                      <wp:lineTo x="9883" y="3212"/>
                      <wp:lineTo x="7740" y="1606"/>
                      <wp:lineTo x="5239" y="201"/>
                      <wp:lineTo x="4644" y="201"/>
                    </wp:wrapPolygon>
                  </wp:wrapTight>
                  <wp:docPr id="21" name="Picture 2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SSW Large 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922" cy="136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3" w:type="dxa"/>
            <w:gridSpan w:val="2"/>
          </w:tcPr>
          <w:p w14:paraId="0EE2F2D1" w14:textId="564C5289" w:rsidR="00236ADC" w:rsidRPr="00662F36" w:rsidRDefault="00662F36" w:rsidP="00844BC5">
            <w:pPr>
              <w:pStyle w:val="Title"/>
              <w:ind w:left="31"/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</w:pPr>
            <w:r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  <w:t>[</w:t>
            </w:r>
            <w:r w:rsidR="00E02F27">
              <w:rPr>
                <w:rFonts w:ascii="Calibri" w:hAnsi="Calibri" w:cs="Calibri"/>
                <w:b/>
                <w:bCs/>
                <w:color w:val="D40D64"/>
                <w:sz w:val="48"/>
                <w:szCs w:val="48"/>
                <w:lang w:val="cy-GB"/>
              </w:rPr>
              <w:t>Enghraifft o Bolisi Recriwtio Cyn-droseddwyr</w:t>
            </w:r>
            <w:r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  <w:t>]</w:t>
            </w:r>
          </w:p>
        </w:tc>
      </w:tr>
      <w:tr w:rsidR="00844BC5" w14:paraId="55AB78FB" w14:textId="77777777" w:rsidTr="00844BC5">
        <w:trPr>
          <w:gridAfter w:val="1"/>
          <w:wAfter w:w="147" w:type="dxa"/>
        </w:trPr>
        <w:tc>
          <w:tcPr>
            <w:tcW w:w="3995" w:type="dxa"/>
            <w:vMerge/>
          </w:tcPr>
          <w:p w14:paraId="50D13023" w14:textId="77777777" w:rsidR="00B903F2" w:rsidRDefault="00B903F2" w:rsidP="00844BC5">
            <w:pPr>
              <w:ind w:left="31" w:right="-313"/>
            </w:pPr>
          </w:p>
        </w:tc>
        <w:tc>
          <w:tcPr>
            <w:tcW w:w="5356" w:type="dxa"/>
          </w:tcPr>
          <w:p w14:paraId="04308D5A" w14:textId="788CDE08" w:rsidR="00B903F2" w:rsidRPr="00662F36" w:rsidRDefault="00662F36" w:rsidP="00844BC5">
            <w:pPr>
              <w:pStyle w:val="Subtitle"/>
              <w:ind w:left="31"/>
              <w:rPr>
                <w:rFonts w:ascii="Calibri" w:hAnsi="Calibri" w:cs="Calibri"/>
                <w:sz w:val="44"/>
                <w:szCs w:val="44"/>
              </w:rPr>
            </w:pPr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[</w:t>
            </w:r>
            <w:proofErr w:type="spellStart"/>
            <w:r w:rsidR="003E0B53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Templ</w:t>
            </w:r>
            <w:r w:rsidR="00E02F27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ed</w:t>
            </w:r>
            <w:proofErr w:type="spellEnd"/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]</w:t>
            </w:r>
          </w:p>
        </w:tc>
      </w:tr>
    </w:tbl>
    <w:p w14:paraId="68727083" w14:textId="77777777" w:rsidR="003E0B53" w:rsidRDefault="003E0B53" w:rsidP="003E0B53"/>
    <w:p w14:paraId="587EF812" w14:textId="77777777" w:rsidR="003E0B53" w:rsidRDefault="003E0B53" w:rsidP="00E02F27">
      <w:pPr>
        <w:ind w:right="254"/>
        <w:rPr>
          <w:rFonts w:ascii="Calibri" w:hAnsi="Calibri"/>
          <w:b/>
          <w:bCs/>
          <w:color w:val="D40965"/>
          <w:sz w:val="28"/>
          <w:szCs w:val="28"/>
        </w:rPr>
      </w:pPr>
    </w:p>
    <w:p w14:paraId="7E78025F" w14:textId="2DC4F0F2" w:rsidR="00E02F27" w:rsidRPr="00E02F27" w:rsidRDefault="00E02F27" w:rsidP="00E02F27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E02F27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Mae </w:t>
      </w:r>
      <w:r w:rsidR="00F75812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begin">
          <w:ffData>
            <w:name w:val="Text10"/>
            <w:enabled/>
            <w:calcOnExit w:val="0"/>
            <w:textInput>
              <w:default w:val="[ENW'R MUDIAD]"/>
            </w:textInput>
          </w:ffData>
        </w:fldChar>
      </w:r>
      <w:bookmarkStart w:id="0" w:name="Text10"/>
      <w:r w:rsidR="00F75812">
        <w:rPr>
          <w:rFonts w:ascii="Calibri" w:hAnsi="Calibri" w:cs="Microsoft Sans Serif"/>
          <w:noProof/>
          <w:color w:val="767171" w:themeColor="background2" w:themeShade="80"/>
          <w:lang w:val="cy-GB"/>
        </w:rPr>
        <w:instrText xml:space="preserve"> FORMTEXT </w:instrText>
      </w:r>
      <w:r w:rsidR="00F75812">
        <w:rPr>
          <w:rFonts w:ascii="Calibri" w:hAnsi="Calibri" w:cs="Microsoft Sans Serif"/>
          <w:noProof/>
          <w:color w:val="767171" w:themeColor="background2" w:themeShade="80"/>
          <w:lang w:val="cy-GB"/>
        </w:rPr>
      </w:r>
      <w:r w:rsidR="00F75812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separate"/>
      </w:r>
      <w:r w:rsidR="00F75812"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 w:rsidR="00F75812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end"/>
      </w:r>
      <w:bookmarkEnd w:id="0"/>
      <w:r w:rsidRPr="00E02F27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yn ymrwymedig i drin ei staff, darpar staff, gwirfoddolwyr, darpar wirfoddolwyr neu ddefnyddwyr ei wasanaethau yn deg, waeth beth yw eu hil, rhyw, crefydd, cyfeiriadedd rhywiol, cyfrifoldebau dros ddibynyddion, oedran, anabledd corfforol/meddyliol neu gefndir troseddu.</w:t>
      </w:r>
    </w:p>
    <w:p w14:paraId="5CFFE9C0" w14:textId="77777777" w:rsidR="00E02F27" w:rsidRPr="00E02F27" w:rsidRDefault="00E02F27" w:rsidP="00E02F27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60B752AD" w14:textId="1710A3D5" w:rsidR="00E02F27" w:rsidRPr="00E02F27" w:rsidRDefault="00E02F27" w:rsidP="00E02F27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E02F27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Mae </w:t>
      </w:r>
      <w:r w:rsidR="00F75812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begin">
          <w:ffData>
            <w:name w:val="Text9"/>
            <w:enabled/>
            <w:calcOnExit w:val="0"/>
            <w:textInput>
              <w:default w:val="[ENW'R MUDIAD]"/>
            </w:textInput>
          </w:ffData>
        </w:fldChar>
      </w:r>
      <w:bookmarkStart w:id="1" w:name="Text9"/>
      <w:r w:rsidR="00F75812">
        <w:rPr>
          <w:rFonts w:ascii="Calibri" w:hAnsi="Calibri" w:cs="Microsoft Sans Serif"/>
          <w:noProof/>
          <w:color w:val="767171" w:themeColor="background2" w:themeShade="80"/>
          <w:lang w:val="cy-GB"/>
        </w:rPr>
        <w:instrText xml:space="preserve"> FORMTEXT </w:instrText>
      </w:r>
      <w:r w:rsidR="00F75812">
        <w:rPr>
          <w:rFonts w:ascii="Calibri" w:hAnsi="Calibri" w:cs="Microsoft Sans Serif"/>
          <w:noProof/>
          <w:color w:val="767171" w:themeColor="background2" w:themeShade="80"/>
          <w:lang w:val="cy-GB"/>
        </w:rPr>
      </w:r>
      <w:r w:rsidR="00F75812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separate"/>
      </w:r>
      <w:r w:rsidR="00F75812"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 w:rsidR="00F75812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end"/>
      </w:r>
      <w:bookmarkEnd w:id="1"/>
      <w:r w:rsidRPr="00E02F27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yn mynd ati’n weithredol i hyrwyddo cyfle cyfartal i bawb â’r gymysgedd gywir o ddoniau, sgiliau a photensial, ac yn croesawu ceisiadau gan amrediad eang o ymgeiswyr, gan gynnwys y rheini â chofnodion troseddol. Rydym yn dewis pob ymgeisydd swydd neu waith gwirfoddol i ddod i gyfweliad ar sail e</w:t>
      </w:r>
      <w:r w:rsidR="00C974C3">
        <w:rPr>
          <w:rFonts w:ascii="Calibri" w:hAnsi="Calibri" w:cs="Microsoft Sans Serif"/>
          <w:noProof/>
          <w:color w:val="767171" w:themeColor="background2" w:themeShade="80"/>
          <w:lang w:val="cy-GB"/>
        </w:rPr>
        <w:t>i</w:t>
      </w:r>
      <w:r w:rsidRPr="00E02F27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sgiliau, cymwysterau, rhinweddau </w:t>
      </w:r>
      <w:r w:rsidR="004A03F4" w:rsidRPr="004A03F4">
        <w:rPr>
          <w:rFonts w:ascii="Calibri" w:hAnsi="Calibri" w:cs="Microsoft Sans Serif"/>
          <w:noProof/>
          <w:color w:val="767171" w:themeColor="background2" w:themeShade="80"/>
        </w:rPr>
        <w:t>a’i brofiad</w:t>
      </w:r>
      <w:r w:rsidRPr="00E02F27">
        <w:rPr>
          <w:rFonts w:ascii="Calibri" w:hAnsi="Calibri" w:cs="Microsoft Sans Serif"/>
          <w:noProof/>
          <w:color w:val="767171" w:themeColor="background2" w:themeShade="80"/>
          <w:lang w:val="cy-GB"/>
        </w:rPr>
        <w:t>.</w:t>
      </w:r>
    </w:p>
    <w:p w14:paraId="73EB8E36" w14:textId="77777777" w:rsidR="00E02F27" w:rsidRPr="00E02F27" w:rsidRDefault="00E02F27" w:rsidP="00E02F27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2EBBA5E1" w14:textId="6E5176F2" w:rsidR="00E02F27" w:rsidRPr="00E02F27" w:rsidRDefault="00E02F27" w:rsidP="00E02F27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E02F27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Fel mudiad sy’n asesu addasrwydd ymgeiswyr ar gyfer swyddi sydd wedi’u cynnwys yng Ngorchymyn Deddf Adsefydlu Troseddwyr (ROA) 1974 (Eithriadau) 1975 </w:t>
      </w:r>
      <w:r w:rsidR="004A03F4">
        <w:rPr>
          <w:rFonts w:ascii="Calibri" w:hAnsi="Calibri" w:cs="Microsoft Sans Serif"/>
          <w:noProof/>
          <w:color w:val="767171" w:themeColor="background2" w:themeShade="80"/>
          <w:lang w:val="cy-GB"/>
        </w:rPr>
        <w:t>ac yn</w:t>
      </w:r>
      <w:r w:rsidRPr="00E02F27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defnyddio gwiriadau cofnodion troseddol a gaiff eu prosesu drwy’r Gwasanaeth Datgelu a Gwahardd (DBS), mae ein mudiad yn cydymffurfio’n llwyr â’r Cod Ymarfer ac yn ymrwymo i drin pob ymgeisydd am swydd yn deg.</w:t>
      </w:r>
    </w:p>
    <w:p w14:paraId="1872EA23" w14:textId="77777777" w:rsidR="00844BC5" w:rsidRDefault="00844BC5" w:rsidP="003E0B53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6026613" w14:textId="77777777" w:rsidR="00E02F27" w:rsidRPr="00E02F27" w:rsidRDefault="00E02F27" w:rsidP="00E02F27">
      <w:pPr>
        <w:ind w:left="567" w:right="254"/>
        <w:rPr>
          <w:rFonts w:ascii="Calibri" w:hAnsi="Calibri"/>
          <w:b/>
          <w:bCs/>
          <w:color w:val="D40965"/>
          <w:sz w:val="28"/>
          <w:szCs w:val="28"/>
          <w:lang w:val="cy-GB"/>
        </w:rPr>
      </w:pPr>
      <w:r w:rsidRPr="00E02F27">
        <w:rPr>
          <w:rFonts w:ascii="Calibri" w:hAnsi="Calibri"/>
          <w:b/>
          <w:bCs/>
          <w:color w:val="D40965"/>
          <w:sz w:val="28"/>
          <w:szCs w:val="28"/>
          <w:lang w:val="cy-GB"/>
        </w:rPr>
        <w:t>Gweithio gyda phlant ac oedolion sy’n agored i niwed</w:t>
      </w:r>
    </w:p>
    <w:p w14:paraId="3B105B7F" w14:textId="77777777" w:rsidR="003E0B53" w:rsidRDefault="003E0B53" w:rsidP="00844BC5">
      <w:pPr>
        <w:ind w:left="567" w:right="254"/>
        <w:rPr>
          <w:rFonts w:ascii="Calibri" w:hAnsi="Calibri"/>
          <w:color w:val="D40965"/>
          <w:sz w:val="28"/>
          <w:szCs w:val="28"/>
        </w:rPr>
      </w:pPr>
    </w:p>
    <w:p w14:paraId="559BA2DB" w14:textId="77777777" w:rsidR="00E02F27" w:rsidRPr="00E02F27" w:rsidRDefault="00E02F27" w:rsidP="00E02F27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E02F27">
        <w:rPr>
          <w:rFonts w:ascii="Calibri" w:hAnsi="Calibri" w:cs="Microsoft Sans Serif"/>
          <w:noProof/>
          <w:color w:val="767171" w:themeColor="background2" w:themeShade="80"/>
          <w:lang w:val="cy-GB"/>
        </w:rPr>
        <w:t>Byddwn ni’n gofyn i unigolyn am ei *hanes cofnod troseddol llawn pan ellir gofyn yn gyfreithiol am dystysgrif DBS gyda gwiriad manylach (a fydd hefyd yn cynnwys gwiriad o restr gwahardd y DBS os yw’r gwaith yn weithgaredd a reoleiddir).</w:t>
      </w:r>
    </w:p>
    <w:p w14:paraId="4EC38180" w14:textId="77777777" w:rsidR="00E02F27" w:rsidRPr="00E02F27" w:rsidRDefault="00E02F27" w:rsidP="00E02F27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3D4BF274" w14:textId="05096DE2" w:rsidR="00E02F27" w:rsidRPr="00E02F27" w:rsidRDefault="00E02F27" w:rsidP="00E02F27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E02F27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Pan ofynnir yn gyfreithiol am dystysgrif DBS (pan fydd y swydd yn un sydd wedi’i chynnwys yng Ngorchymyn Deddf Adsefydlu Troseddwyr (ROA) 1974 (Eithriadau) 1974 (fel y’i diwygiwyd) a, lle’n briodol, Rheoliadau Deddf yr Heddlu (fel y’u diwygiwyd)), gall </w:t>
      </w:r>
      <w:r w:rsidR="00F75812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begin">
          <w:ffData>
            <w:name w:val="Text11"/>
            <w:enabled/>
            <w:calcOnExit w:val="0"/>
            <w:textInput>
              <w:default w:val="[ENW'R MUDIAD]"/>
            </w:textInput>
          </w:ffData>
        </w:fldChar>
      </w:r>
      <w:bookmarkStart w:id="2" w:name="Text11"/>
      <w:r w:rsidR="00F75812">
        <w:rPr>
          <w:rFonts w:ascii="Calibri" w:hAnsi="Calibri" w:cs="Microsoft Sans Serif"/>
          <w:noProof/>
          <w:color w:val="767171" w:themeColor="background2" w:themeShade="80"/>
          <w:lang w:val="cy-GB"/>
        </w:rPr>
        <w:instrText xml:space="preserve"> FORMTEXT </w:instrText>
      </w:r>
      <w:r w:rsidR="00F75812">
        <w:rPr>
          <w:rFonts w:ascii="Calibri" w:hAnsi="Calibri" w:cs="Microsoft Sans Serif"/>
          <w:noProof/>
          <w:color w:val="767171" w:themeColor="background2" w:themeShade="80"/>
          <w:lang w:val="cy-GB"/>
        </w:rPr>
      </w:r>
      <w:r w:rsidR="00F75812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separate"/>
      </w:r>
      <w:r w:rsidR="00F75812"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 w:rsidR="00F75812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end"/>
      </w:r>
      <w:bookmarkEnd w:id="2"/>
      <w:r w:rsidRPr="00E02F27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ddim ond gofyn i unigolyn am euogfarnau a rhybuddiadau nad ydynt wedi’u **gwarchod (yn unol â hidlo). Ym mhob achos arall, lle na allwn ni ofyn am wiriad manylach y DBS, byddwn ni’n gofyn i ymgeisydd ddatgan unrhyw euogfarnau heb eu disbyddu.</w:t>
      </w:r>
    </w:p>
    <w:p w14:paraId="25A115A6" w14:textId="77777777" w:rsidR="00E02F27" w:rsidRPr="00E02F27" w:rsidRDefault="00E02F27" w:rsidP="00E02F27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2FC83C0D" w14:textId="77777777" w:rsidR="00E02F27" w:rsidRPr="00E02F27" w:rsidRDefault="00E02F27" w:rsidP="00E02F27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E02F27">
        <w:rPr>
          <w:rFonts w:ascii="Calibri" w:hAnsi="Calibri" w:cs="Microsoft Sans Serif"/>
          <w:noProof/>
          <w:color w:val="767171" w:themeColor="background2" w:themeShade="80"/>
          <w:lang w:val="cy-GB"/>
        </w:rPr>
        <w:t>Byddwn ni dim ond yn gofyn am wiriad DBS pan fydd asesiad risg trwyadl wedi dangos bod hyn yn gymesur ac yn berthnasol i’r swydd dan sylw, a phan fydd yr amodau cymhwysedd am wiriad wedi’u bodloni.</w:t>
      </w:r>
    </w:p>
    <w:p w14:paraId="2FB481C9" w14:textId="77777777" w:rsidR="00E02F27" w:rsidRPr="00E02F27" w:rsidRDefault="00E02F27" w:rsidP="00E02F27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3AE3C54D" w14:textId="77777777" w:rsidR="00E02F27" w:rsidRPr="00E02F27" w:rsidRDefault="00E02F27" w:rsidP="00E02F27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E02F27">
        <w:rPr>
          <w:rFonts w:ascii="Calibri" w:hAnsi="Calibri" w:cs="Microsoft Sans Serif"/>
          <w:noProof/>
          <w:color w:val="767171" w:themeColor="background2" w:themeShade="80"/>
          <w:lang w:val="cy-GB"/>
        </w:rPr>
        <w:t>Rydym yn ymrwymo i beidio â gwahaniaethu’n annheg yn erbyn unrhyw un yr ydym wedi gofyn iddo gael gwiriad cofnod troseddol ar sail euogfarn neu wybodaeth arall a ddatgelwyd, a bydd y polisi hwn ar gael i holl ymgeiswyr y DBS ar ddechrau’r broses recriwtio. Byddwn ni’n sicrhau bod yr holl ymgeiswyr y gofynnir iddynt gael gwiriad DBS yn ymwybodol o fodolaeth Cod Ymarfer y DBS; bydd copi o hwn ar gael yn ôl y gofyn.</w:t>
      </w:r>
    </w:p>
    <w:p w14:paraId="4F87F198" w14:textId="77777777" w:rsidR="003E0B53" w:rsidRDefault="003E0B53" w:rsidP="003E0B53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07FF1B4" w14:textId="77777777" w:rsidR="00ED6034" w:rsidRDefault="00ED6034" w:rsidP="00ED6034">
      <w:pPr>
        <w:tabs>
          <w:tab w:val="left" w:pos="426"/>
        </w:tabs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7F813CD" w14:textId="77777777" w:rsidR="00ED6034" w:rsidRDefault="00ED6034" w:rsidP="00ED6034">
      <w:pPr>
        <w:tabs>
          <w:tab w:val="left" w:pos="426"/>
        </w:tabs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BCE53BC" w14:textId="77777777" w:rsidR="00E02F27" w:rsidRPr="00E02F27" w:rsidRDefault="00E02F27" w:rsidP="00E02F27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E02F27">
        <w:rPr>
          <w:rFonts w:ascii="Calibri" w:hAnsi="Calibri" w:cs="Microsoft Sans Serif"/>
          <w:noProof/>
          <w:color w:val="767171" w:themeColor="background2" w:themeShade="80"/>
          <w:lang w:val="cy-GB"/>
        </w:rPr>
        <w:lastRenderedPageBreak/>
        <w:t>Ar gyfer y swyddi neu rolau hynny lle nodir bod angen gwiriad cofnod troseddol, bydd pob ffurflen gais, hysbyseb a briff recriwtio yn cynnwys datganiad yn nodi y bydd angen i’r ymgeisydd gael gwiriad DBS ar y lefel briodol os bydd swydd yn cael ei chynnig iddo.</w:t>
      </w:r>
    </w:p>
    <w:p w14:paraId="056EFBFD" w14:textId="77777777" w:rsidR="00E02F27" w:rsidRPr="00E02F27" w:rsidRDefault="00E02F27" w:rsidP="00E02F27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0DC5BE3A" w14:textId="77777777" w:rsidR="00E02F27" w:rsidRPr="00E02F27" w:rsidRDefault="00E02F27" w:rsidP="00E02F27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E02F27">
        <w:rPr>
          <w:rFonts w:ascii="Calibri" w:hAnsi="Calibri" w:cs="Microsoft Sans Serif"/>
          <w:noProof/>
          <w:color w:val="767171" w:themeColor="background2" w:themeShade="80"/>
          <w:lang w:val="cy-GB"/>
        </w:rPr>
        <w:t>Yn y cyfweliad, neu mewn trafodaeth ar wahân, byddwn ni’n sicrhau bod trafodaeth agored ac ystyriol yn cael ei chynnal ar unrhyw droseddau neu faterion eraill a allai fod yn berthnasol i’r swydd. Gallai methu â datgelu gwybodaeth sy’n ymwneud yn uniongyrchol â’r swydd yr ymgeisir amdani olygu y bydd y cynnig o swydd neu gyfle gwirfoddoli yn cael ei dynnu’n ôl.</w:t>
      </w:r>
    </w:p>
    <w:p w14:paraId="761F7C14" w14:textId="77777777" w:rsidR="00E02F27" w:rsidRPr="00E02F27" w:rsidRDefault="00E02F27" w:rsidP="00E02F27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30E7F045" w14:textId="77777777" w:rsidR="00E02F27" w:rsidRPr="00E02F27" w:rsidRDefault="00E02F27" w:rsidP="00E02F27">
      <w:pPr>
        <w:tabs>
          <w:tab w:val="left" w:pos="445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E02F27">
        <w:rPr>
          <w:rFonts w:ascii="Calibri" w:hAnsi="Calibri" w:cs="Microsoft Sans Serif"/>
          <w:noProof/>
          <w:color w:val="767171" w:themeColor="background2" w:themeShade="80"/>
          <w:lang w:val="cy-GB"/>
        </w:rPr>
        <w:t>Rydym dim ond yn gofyn i unigolyn ddarparu manylion euogfarnau a rhybuddiadau y mae gan ein mudiad hawl gyfreithiol i ofyn amdanynt. Rydym yn ymroi i drafod unrhyw fater a ddatgelwyd ar dystysgrif DBS gyda’r unigolyn sy’n gwneud cais am swydd neu rôl wirfoddoli cyn tynnu cynnig amodol o gyflogaeth yn ôl.</w:t>
      </w:r>
    </w:p>
    <w:p w14:paraId="4CF95B36" w14:textId="77777777" w:rsidR="00E02F27" w:rsidRPr="00E02F27" w:rsidRDefault="00E02F27" w:rsidP="00E02F27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152CFFC9" w14:textId="77777777" w:rsidR="00E02F27" w:rsidRPr="00E02F27" w:rsidRDefault="00E02F27" w:rsidP="00E02F27">
      <w:pPr>
        <w:tabs>
          <w:tab w:val="left" w:pos="445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E02F27">
        <w:rPr>
          <w:rFonts w:ascii="Calibri" w:hAnsi="Calibri" w:cs="Microsoft Sans Serif"/>
          <w:noProof/>
          <w:color w:val="767171" w:themeColor="background2" w:themeShade="80"/>
          <w:lang w:val="cy-GB"/>
        </w:rPr>
        <w:t>Byddwn ni’n sicrhau bod yr holl rai hynny yn ein mudiad sy’n ymwneud â’r broses recriwtio wedi eu hyfforddi’n briodol i nodi ac asesu perthnasedd ac amgylchiadau’r drosedd, ac wedi cael canllawiau a hyfforddiant priodol ar y ddeddfwriaeth berthnasol sy’n ymwneud â chyflogi cyn-droseddwyr, e.e. Deddf Adsefydlu Troseddwyr (ROA) 1974.</w:t>
      </w:r>
    </w:p>
    <w:p w14:paraId="649A4301" w14:textId="77777777" w:rsidR="003E0B53" w:rsidRDefault="003E0B53" w:rsidP="003E0B53">
      <w:pPr>
        <w:tabs>
          <w:tab w:val="left" w:pos="445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ACE92BC" w14:textId="77777777" w:rsidR="00E02F27" w:rsidRPr="00C83967" w:rsidRDefault="00E02F27" w:rsidP="00E02F27">
      <w:pPr>
        <w:ind w:left="567" w:right="254"/>
        <w:rPr>
          <w:rFonts w:ascii="Calibri" w:hAnsi="Calibri"/>
          <w:b/>
          <w:bCs/>
          <w:color w:val="D40965"/>
          <w:sz w:val="28"/>
          <w:szCs w:val="28"/>
          <w:lang w:val="cy-GB"/>
        </w:rPr>
      </w:pPr>
      <w:r>
        <w:rPr>
          <w:rFonts w:ascii="Calibri" w:hAnsi="Calibri"/>
          <w:b/>
          <w:bCs/>
          <w:color w:val="D40965"/>
          <w:sz w:val="28"/>
          <w:szCs w:val="28"/>
          <w:lang w:val="cy-GB"/>
        </w:rPr>
        <w:t>Gwybodaeth ategol</w:t>
      </w:r>
    </w:p>
    <w:p w14:paraId="5B1BD40E" w14:textId="77777777" w:rsidR="00E02F27" w:rsidRPr="00C83967" w:rsidRDefault="00E02F27" w:rsidP="00E02F27">
      <w:pPr>
        <w:tabs>
          <w:tab w:val="left" w:pos="445"/>
        </w:tabs>
        <w:ind w:left="567" w:right="254"/>
        <w:rPr>
          <w:rFonts w:ascii="Calibri" w:hAnsi="Calibri" w:cs="Calibri"/>
          <w:color w:val="D40965"/>
          <w:sz w:val="28"/>
          <w:szCs w:val="28"/>
          <w:lang w:val="cy-GB"/>
        </w:rPr>
      </w:pPr>
      <w:r>
        <w:rPr>
          <w:rFonts w:ascii="Calibri" w:hAnsi="Calibri" w:cs="Calibri"/>
          <w:color w:val="D40965"/>
          <w:sz w:val="28"/>
          <w:szCs w:val="28"/>
          <w:lang w:val="cy-GB"/>
        </w:rPr>
        <w:t xml:space="preserve">Y Ddeddf Adsefydlu Troseddwyr </w:t>
      </w:r>
      <w:r w:rsidRPr="00C83967">
        <w:rPr>
          <w:rFonts w:ascii="Calibri" w:hAnsi="Calibri" w:cs="Calibri"/>
          <w:color w:val="D40965"/>
          <w:sz w:val="28"/>
          <w:szCs w:val="28"/>
          <w:lang w:val="cy-GB"/>
        </w:rPr>
        <w:t>(ROA)</w:t>
      </w:r>
    </w:p>
    <w:p w14:paraId="7D0E4365" w14:textId="77777777" w:rsidR="003E0B53" w:rsidRPr="003E0B53" w:rsidRDefault="003E0B53" w:rsidP="003E0B53">
      <w:pPr>
        <w:tabs>
          <w:tab w:val="left" w:pos="445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0DCFEFD" w14:textId="314589B9" w:rsidR="00E02F27" w:rsidRPr="00E02F27" w:rsidRDefault="00E02F27" w:rsidP="00E02F27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>
        <w:rPr>
          <w:rFonts w:ascii="Calibri" w:hAnsi="Calibri" w:cs="Microsoft Sans Serif"/>
          <w:noProof/>
          <w:color w:val="D60564"/>
        </w:rPr>
        <w:t>*</w:t>
      </w:r>
      <w:r w:rsidRPr="00E02F27">
        <w:rPr>
          <w:rFonts w:ascii="Calibri" w:hAnsi="Calibri" w:cs="Microsoft Sans Serif"/>
          <w:noProof/>
          <w:color w:val="767171" w:themeColor="background2" w:themeShade="80"/>
          <w:lang w:val="cy-GB"/>
        </w:rPr>
        <w:t>O dan yr ROA, pan fydd cyfnod penodol o amser wedi mynd heibio (sy’n amrywio yn ôl y ddedfryd neu’r penderfyniad a dderbyniwyd), ystyrir bod rhybuddiadau ac euogfarnau ‘wedi’u disbyddu’. Unwaith y bydd y rhybuddiad neu’r euogfarn wedi’i disbyddu, caiff yr unigolyn ei drin fel rhywun wedi’i adsefydlu o ran y drosedd honno, ac nid oes angen iddo ei datgan at y mwyafrif o ddibenion, er enghraifft, wrth wneud cais am gyflogaeth neu yswiriant.</w:t>
      </w:r>
    </w:p>
    <w:p w14:paraId="092EF8D2" w14:textId="77777777" w:rsidR="00E02F27" w:rsidRPr="00E02F27" w:rsidRDefault="00E02F27" w:rsidP="00E02F27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6A0C39A6" w14:textId="55CB6AD2" w:rsidR="00E02F27" w:rsidRPr="00E02F27" w:rsidRDefault="00E02F27" w:rsidP="00E02F27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>
        <w:rPr>
          <w:rFonts w:ascii="Calibri" w:hAnsi="Calibri" w:cs="Microsoft Sans Serif"/>
          <w:noProof/>
          <w:color w:val="D60564"/>
        </w:rPr>
        <w:t>**</w:t>
      </w:r>
      <w:r w:rsidRPr="00E02F27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Ar 29 Mai 2013, </w:t>
      </w:r>
      <w:r>
        <w:rPr>
          <w:rFonts w:ascii="Calibri" w:hAnsi="Calibri" w:cs="Microsoft Sans Serif"/>
          <w:noProof/>
          <w:color w:val="D60564"/>
        </w:rPr>
        <w:t>**</w:t>
      </w:r>
      <w:r w:rsidRPr="00E02F27">
        <w:rPr>
          <w:rFonts w:ascii="Calibri" w:hAnsi="Calibri" w:cs="Microsoft Sans Serif"/>
          <w:noProof/>
          <w:color w:val="767171" w:themeColor="background2" w:themeShade="80"/>
          <w:lang w:val="cy-GB"/>
        </w:rPr>
        <w:t>daeth deddfwriaeth i rym sy’n caniatáu i rybuddiadau ac euogfarnau hen a bychain beidio â chael eu datgelu mwyach:</w:t>
      </w:r>
    </w:p>
    <w:p w14:paraId="2053F5B8" w14:textId="77777777" w:rsidR="00AF2184" w:rsidRDefault="00AF2184" w:rsidP="00E02F27">
      <w:pPr>
        <w:tabs>
          <w:tab w:val="left" w:pos="426"/>
        </w:tabs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12F76FF" w14:textId="77777777" w:rsidR="00E02F27" w:rsidRPr="00C83967" w:rsidRDefault="00E02F27" w:rsidP="00E02F27">
      <w:pPr>
        <w:pStyle w:val="ListParagraph"/>
        <w:numPr>
          <w:ilvl w:val="0"/>
          <w:numId w:val="8"/>
        </w:numPr>
        <w:spacing w:after="120" w:line="276" w:lineRule="auto"/>
        <w:ind w:left="709" w:right="254" w:hanging="142"/>
        <w:rPr>
          <w:rFonts w:ascii="Calibri Light" w:hAnsi="Calibri Light" w:cs="Calibri Light"/>
          <w:color w:val="767171" w:themeColor="background2" w:themeShade="80"/>
          <w:sz w:val="24"/>
          <w:szCs w:val="24"/>
          <w:lang w:val="cy-GB"/>
        </w:rPr>
      </w:pPr>
      <w:r>
        <w:rPr>
          <w:rFonts w:ascii="Calibri" w:hAnsi="Calibri" w:cs="Microsoft Sans Serif"/>
          <w:color w:val="767171" w:themeColor="background2" w:themeShade="80"/>
          <w:sz w:val="24"/>
          <w:szCs w:val="24"/>
          <w:lang w:val="cy-GB"/>
        </w:rPr>
        <w:t>Yn ogystal, ni fydd cyflogwyr a mudiadau sy’n cynnwys gwirfoddolwyr yn gallu ystyried rhybuddiadau ac euogfarnau hen a bychain unigolyn mwyach wrth wneud penderfyniadau</w:t>
      </w:r>
      <w:r w:rsidRPr="00C83967">
        <w:rPr>
          <w:rFonts w:ascii="Calibri" w:hAnsi="Calibri" w:cs="Microsoft Sans Serif"/>
          <w:color w:val="767171" w:themeColor="background2" w:themeShade="80"/>
          <w:sz w:val="24"/>
          <w:szCs w:val="24"/>
          <w:lang w:val="cy-GB"/>
        </w:rPr>
        <w:t>.</w:t>
      </w:r>
    </w:p>
    <w:p w14:paraId="20D30DF3" w14:textId="5C7315D9" w:rsidR="00AF2184" w:rsidRPr="00E02F27" w:rsidRDefault="00E02F27" w:rsidP="00E02F27">
      <w:pPr>
        <w:pStyle w:val="ListParagraph"/>
        <w:numPr>
          <w:ilvl w:val="0"/>
          <w:numId w:val="8"/>
        </w:numPr>
        <w:spacing w:after="120" w:line="276" w:lineRule="auto"/>
        <w:ind w:left="709" w:right="254" w:hanging="142"/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</w:pPr>
      <w:r>
        <w:rPr>
          <w:rFonts w:ascii="Calibri" w:hAnsi="Calibri" w:cs="Microsoft Sans Serif"/>
          <w:color w:val="767171" w:themeColor="background2" w:themeShade="80"/>
          <w:sz w:val="24"/>
          <w:szCs w:val="24"/>
          <w:lang w:val="cy-GB"/>
        </w:rPr>
        <w:t>Bydd pob rhybuddiad ac euogfarn am droseddau treisgar a rhywiol difrifol penodol, a throseddau penodol eraill sy’n berthnasol i swyddi sy’n ymwneud â diogelu plant ac oedolion sy’n agored i niwed, yn parhau i orfod cael eu datgelu</w:t>
      </w:r>
      <w:r w:rsidRPr="00C83967">
        <w:rPr>
          <w:rFonts w:ascii="Calibri" w:hAnsi="Calibri" w:cs="Microsoft Sans Serif"/>
          <w:color w:val="767171" w:themeColor="background2" w:themeShade="80"/>
          <w:sz w:val="24"/>
          <w:szCs w:val="24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sz w:val="24"/>
          <w:szCs w:val="24"/>
          <w:lang w:val="cy-GB"/>
        </w:rPr>
        <w:t>Ynghyd â hyn, bydd pob euogfarn sydd wedi arwain at ddedfryd o garchar, waeth a oedd yn ddedfryd ohiriedig neu beidio, yn gorfod cael ei datgelu o hyd</w:t>
      </w:r>
      <w:r w:rsidRPr="00C83967">
        <w:rPr>
          <w:rFonts w:ascii="Calibri" w:hAnsi="Calibri" w:cs="Microsoft Sans Serif"/>
          <w:color w:val="767171" w:themeColor="background2" w:themeShade="80"/>
          <w:sz w:val="24"/>
          <w:szCs w:val="24"/>
          <w:lang w:val="cy-GB"/>
        </w:rPr>
        <w:t>.</w:t>
      </w:r>
    </w:p>
    <w:p w14:paraId="461A0C69" w14:textId="77777777" w:rsidR="00E02F27" w:rsidRPr="00AF2184" w:rsidRDefault="00E02F27" w:rsidP="00E02F27">
      <w:pPr>
        <w:pStyle w:val="ListParagraph"/>
        <w:spacing w:after="120" w:line="276" w:lineRule="auto"/>
        <w:ind w:left="709" w:right="254"/>
        <w:rPr>
          <w:rFonts w:ascii="Calibri" w:hAnsi="Calibri" w:cs="Microsoft Sans Serif"/>
          <w:noProof/>
          <w:color w:val="767171" w:themeColor="background2" w:themeShade="80"/>
          <w:sz w:val="24"/>
          <w:szCs w:val="24"/>
        </w:rPr>
      </w:pPr>
    </w:p>
    <w:p w14:paraId="29C805BA" w14:textId="77777777" w:rsidR="00E02F27" w:rsidRDefault="00E02F27" w:rsidP="00E02F27">
      <w:pPr>
        <w:spacing w:after="120" w:line="276" w:lineRule="auto"/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E02F27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Gellir gweld diwygiadau pellach ers y dyddiad hwn yn </w:t>
      </w:r>
      <w:hyperlink r:id="rId9" w:history="1">
        <w:r w:rsidRPr="00E02F27">
          <w:rPr>
            <w:rStyle w:val="Hyperlink"/>
            <w:rFonts w:ascii="Calibri" w:hAnsi="Calibri" w:cs="Microsoft Sans Serif"/>
            <w:noProof/>
            <w:lang w:val="cy-GB"/>
          </w:rPr>
          <w:t>Newidiadau i'r Rheolau ar gyfer Gwiriadau DBS</w:t>
        </w:r>
      </w:hyperlink>
      <w:r w:rsidRPr="00E02F27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ar wefan CGGC. I sicrhau bod canllawiau cyfredol Covid-19 yn cael eu dilyn, gweler </w:t>
      </w:r>
      <w:hyperlink r:id="rId10" w:history="1">
        <w:r w:rsidRPr="00E02F27">
          <w:rPr>
            <w:rStyle w:val="Hyperlink"/>
            <w:rFonts w:ascii="Calibri" w:hAnsi="Calibri" w:cs="Microsoft Sans Serif"/>
            <w:noProof/>
            <w:lang w:val="cy-GB"/>
          </w:rPr>
          <w:t>Ganllawiau Gwirio ID y DBS</w:t>
        </w:r>
      </w:hyperlink>
      <w:r w:rsidRPr="00E02F27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ar wefan Llywodraeth y DU.</w:t>
      </w:r>
    </w:p>
    <w:p w14:paraId="6604AF11" w14:textId="77777777" w:rsidR="00E02F27" w:rsidRPr="00C83967" w:rsidRDefault="00E02F27" w:rsidP="00E02F27">
      <w:pPr>
        <w:spacing w:after="120" w:line="276" w:lineRule="auto"/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lastRenderedPageBreak/>
        <w:t xml:space="preserve">Gallwch chi hefyd gyfeirio ymgeiswyr at y canllawiau a’r meini prawf ar </w:t>
      </w:r>
      <w:hyperlink r:id="rId11" w:history="1">
        <w:r w:rsidRPr="00134570">
          <w:rPr>
            <w:rStyle w:val="Hyperlink"/>
            <w:rFonts w:ascii="Calibri" w:hAnsi="Calibri" w:cs="Microsoft Sans Serif"/>
            <w:lang w:val="cy-GB"/>
          </w:rPr>
          <w:t>wefan y DBS (Saesneg yn unig)</w:t>
        </w:r>
      </w:hyperlink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sy’n egluro sut yr hidlir rhybuddiadau ac euogfarnau hen a bychain sydd bellach wedi’u ‘gwarchod’, ac felly, nid yn gorfod cael eu datgan i gyflogwyr</w:t>
      </w:r>
      <w:r w:rsidRPr="00C83967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Gellir cael rhagor o gyngor a chanllawiau ar y Ddeddf Adsefydlu Troseddwyr ac Euogfarnau ar </w:t>
      </w:r>
      <w:hyperlink r:id="rId12" w:history="1">
        <w:r w:rsidRPr="00BC1288">
          <w:rPr>
            <w:rStyle w:val="Hyperlink"/>
            <w:rFonts w:ascii="Calibri" w:hAnsi="Calibri" w:cs="Microsoft Sans Serif"/>
            <w:lang w:val="cy-GB"/>
          </w:rPr>
          <w:t>wefan Llywodraeth y DU (Saesneg yn unig).</w:t>
        </w:r>
      </w:hyperlink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</w:p>
    <w:p w14:paraId="71D86A08" w14:textId="77777777" w:rsidR="00AF2184" w:rsidRDefault="00AF2184" w:rsidP="00AF2184">
      <w:pPr>
        <w:spacing w:after="120" w:line="276" w:lineRule="auto"/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0E77257" w14:textId="77777777" w:rsidR="00E02F27" w:rsidRPr="00C83967" w:rsidRDefault="00E02F27" w:rsidP="00E02F27">
      <w:pPr>
        <w:ind w:left="567" w:right="254"/>
        <w:jc w:val="center"/>
        <w:rPr>
          <w:rFonts w:ascii="Calibri" w:hAnsi="Calibri" w:cs="Microsoft Sans Serif"/>
          <w:color w:val="767171" w:themeColor="background2" w:themeShade="80"/>
          <w:lang w:val="cy-GB"/>
        </w:rPr>
      </w:pPr>
      <w:r w:rsidRPr="00C83967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1A2701" wp14:editId="0857426F">
                <wp:simplePos x="0" y="0"/>
                <wp:positionH relativeFrom="margin">
                  <wp:posOffset>-444500</wp:posOffset>
                </wp:positionH>
                <wp:positionV relativeFrom="page">
                  <wp:posOffset>10445115</wp:posOffset>
                </wp:positionV>
                <wp:extent cx="7526020" cy="815340"/>
                <wp:effectExtent l="0" t="0" r="5080" b="0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020" cy="815340"/>
                        </a:xfrm>
                        <a:prstGeom prst="rect">
                          <a:avLst/>
                        </a:prstGeom>
                        <a:solidFill>
                          <a:srgbClr val="D409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75B00F" id="Rectangle 3" o:spid="_x0000_s1026" alt="&quot;&quot;" style="position:absolute;margin-left:-35pt;margin-top:822.45pt;width:592.6pt;height:64.2pt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" fillcolor="#d40965" stroked="f" strokeweight="1pt">
                <w10:wrap anchorx="margin" anchory="page"/>
              </v:rect>
            </w:pict>
          </mc:Fallback>
        </mc:AlternateContent>
      </w:r>
      <w:r>
        <w:rPr>
          <w:rFonts w:ascii="Calibri" w:hAnsi="Calibri" w:cs="Microsoft Sans Serif"/>
          <w:color w:val="767171" w:themeColor="background2" w:themeShade="80"/>
          <w:lang w:val="cy-GB"/>
        </w:rPr>
        <w:t>Mae’r wybodaeth a ddarperir yn y daflen hon ar gyfer cyfarwyddyd yn unig. Nid yw’n amnewid am gyngor proffesiynol ac ni allwn dderbyn unrhyw gyfrifoldeb am golled o ganlyniad i unrhyw un sy’n gweithredu neu’n gwrthod gweithredu arno</w:t>
      </w:r>
      <w:r w:rsidRPr="00C83967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473884AE" w14:textId="77777777" w:rsidR="00AF2184" w:rsidRDefault="00AF2184" w:rsidP="00AF2184">
      <w:pPr>
        <w:spacing w:after="120" w:line="276" w:lineRule="auto"/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E46D463" w14:textId="77777777" w:rsidR="00AF2184" w:rsidRDefault="00AF2184" w:rsidP="00AF2184">
      <w:pPr>
        <w:spacing w:after="120" w:line="276" w:lineRule="auto"/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E4EB740" w14:textId="77777777" w:rsidR="00AF2184" w:rsidRPr="00AF2184" w:rsidRDefault="00AF2184" w:rsidP="00AF2184">
      <w:pPr>
        <w:spacing w:after="120" w:line="276" w:lineRule="auto"/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CD8F190" w14:textId="77777777" w:rsidR="00AF2184" w:rsidRPr="00AF2184" w:rsidRDefault="00AF2184" w:rsidP="00AF2184">
      <w:pPr>
        <w:spacing w:after="120" w:line="276" w:lineRule="auto"/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9B7D695" w14:textId="77777777" w:rsidR="00AF2184" w:rsidRPr="00AF2184" w:rsidRDefault="00AF2184" w:rsidP="00AF2184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CB017F4" w14:textId="77777777" w:rsidR="003E0B53" w:rsidRDefault="003E0B53" w:rsidP="003E0B53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A93AF01" w14:textId="77777777" w:rsidR="003E0B53" w:rsidRPr="003E0B53" w:rsidRDefault="003E0B53" w:rsidP="003E0B53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EAD7826" w14:textId="77777777" w:rsidR="003E0B53" w:rsidRPr="003E0B53" w:rsidRDefault="003E0B53" w:rsidP="003E0B53">
      <w:pPr>
        <w:tabs>
          <w:tab w:val="left" w:pos="426"/>
        </w:tabs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FE7523F" w14:textId="77777777" w:rsidR="003E0B53" w:rsidRDefault="003E0B53" w:rsidP="00844BC5">
      <w:pPr>
        <w:tabs>
          <w:tab w:val="left" w:pos="426"/>
        </w:tabs>
        <w:ind w:left="567" w:right="254"/>
      </w:pPr>
    </w:p>
    <w:p w14:paraId="484B323F" w14:textId="77777777" w:rsidR="00F6652A" w:rsidRDefault="00F6652A" w:rsidP="00844BC5">
      <w:pPr>
        <w:ind w:left="567" w:right="-313"/>
      </w:pPr>
    </w:p>
    <w:p w14:paraId="07D3824B" w14:textId="77777777" w:rsidR="00F6652A" w:rsidRDefault="00F6652A" w:rsidP="00844BC5">
      <w:pPr>
        <w:ind w:left="567" w:right="-313"/>
      </w:pPr>
    </w:p>
    <w:p w14:paraId="583A1DD5" w14:textId="77777777" w:rsidR="00F6652A" w:rsidRDefault="00F6652A" w:rsidP="00844BC5">
      <w:pPr>
        <w:ind w:left="567" w:right="-313"/>
      </w:pPr>
    </w:p>
    <w:p w14:paraId="4897631F" w14:textId="77777777" w:rsidR="00F6652A" w:rsidRDefault="00F6652A" w:rsidP="00844BC5">
      <w:pPr>
        <w:ind w:left="567" w:right="-313"/>
      </w:pPr>
    </w:p>
    <w:p w14:paraId="72C287EE" w14:textId="77777777" w:rsidR="00F6652A" w:rsidRDefault="00F6652A" w:rsidP="00844BC5">
      <w:pPr>
        <w:ind w:left="567" w:right="-313"/>
      </w:pPr>
    </w:p>
    <w:p w14:paraId="2BE5B657" w14:textId="77777777" w:rsidR="00F6652A" w:rsidRDefault="00F6652A" w:rsidP="00844BC5">
      <w:pPr>
        <w:ind w:left="567" w:right="-313"/>
      </w:pPr>
    </w:p>
    <w:p w14:paraId="2690EB45" w14:textId="77777777" w:rsidR="00F6652A" w:rsidRDefault="00F6652A" w:rsidP="00844BC5">
      <w:pPr>
        <w:ind w:left="567" w:right="-313"/>
      </w:pPr>
    </w:p>
    <w:p w14:paraId="209E6A5E" w14:textId="77777777" w:rsidR="00C54FF3" w:rsidRDefault="00C54FF3" w:rsidP="00844BC5">
      <w:pPr>
        <w:ind w:left="567" w:right="-313"/>
      </w:pPr>
    </w:p>
    <w:p w14:paraId="786369BE" w14:textId="77777777" w:rsidR="00C54FF3" w:rsidRPr="00C578DE" w:rsidRDefault="00C54FF3" w:rsidP="00844BC5">
      <w:pPr>
        <w:spacing w:after="360" w:line="276" w:lineRule="auto"/>
        <w:ind w:left="567"/>
        <w:rPr>
          <w:rFonts w:ascii="Calibri" w:hAnsi="Calibri"/>
          <w:b/>
          <w:bCs/>
          <w:color w:val="D40965"/>
          <w:sz w:val="28"/>
          <w:szCs w:val="28"/>
        </w:rPr>
      </w:pPr>
    </w:p>
    <w:p w14:paraId="18DC96D0" w14:textId="77777777" w:rsidR="00584FA6" w:rsidRDefault="00584FA6" w:rsidP="00844BC5">
      <w:pPr>
        <w:pStyle w:val="NoParagraphStyle"/>
        <w:suppressAutoHyphens/>
        <w:ind w:left="567"/>
      </w:pPr>
    </w:p>
    <w:p w14:paraId="6192558B" w14:textId="77777777" w:rsidR="00584FA6" w:rsidRDefault="00584FA6" w:rsidP="00844BC5">
      <w:pPr>
        <w:pStyle w:val="NoParagraphStyle"/>
        <w:suppressAutoHyphens/>
        <w:ind w:left="567"/>
      </w:pPr>
    </w:p>
    <w:p w14:paraId="45E8A73D" w14:textId="77777777" w:rsidR="00584FA6" w:rsidRDefault="00584FA6" w:rsidP="00844BC5">
      <w:pPr>
        <w:pStyle w:val="NoParagraphStyle"/>
        <w:suppressAutoHyphens/>
        <w:ind w:left="567"/>
      </w:pPr>
    </w:p>
    <w:p w14:paraId="09649EAA" w14:textId="77777777" w:rsidR="00584FA6" w:rsidRPr="009E2004" w:rsidRDefault="00584FA6" w:rsidP="00844BC5">
      <w:pPr>
        <w:spacing w:after="360" w:line="276" w:lineRule="auto"/>
        <w:ind w:left="567"/>
        <w:rPr>
          <w:rFonts w:ascii="Calibri" w:hAnsi="Calibri"/>
          <w:b/>
          <w:bCs/>
          <w:color w:val="D40965"/>
          <w:sz w:val="32"/>
          <w:szCs w:val="32"/>
        </w:rPr>
      </w:pPr>
    </w:p>
    <w:p w14:paraId="74278884" w14:textId="77777777" w:rsidR="00584FA6" w:rsidRDefault="00584FA6" w:rsidP="00844BC5">
      <w:pPr>
        <w:pStyle w:val="NoParagraphStyle"/>
        <w:suppressAutoHyphens/>
        <w:ind w:left="567"/>
      </w:pPr>
    </w:p>
    <w:p w14:paraId="2BAD28F7" w14:textId="77777777" w:rsidR="00AF2184" w:rsidRDefault="00AF2184" w:rsidP="00AF2184">
      <w:pPr>
        <w:ind w:right="254"/>
      </w:pPr>
    </w:p>
    <w:p w14:paraId="2D094CB2" w14:textId="77777777" w:rsidR="00AF2184" w:rsidRDefault="00AF2184" w:rsidP="00AF2184">
      <w:pPr>
        <w:ind w:right="254"/>
      </w:pPr>
    </w:p>
    <w:p w14:paraId="58D00EA5" w14:textId="77777777" w:rsidR="00AF2184" w:rsidRDefault="00AF2184" w:rsidP="00AF2184">
      <w:pPr>
        <w:ind w:right="254"/>
      </w:pPr>
    </w:p>
    <w:p w14:paraId="40CEC2CF" w14:textId="77777777" w:rsidR="00C54FF3" w:rsidRPr="00C54FF3" w:rsidRDefault="00844BC5" w:rsidP="00AF2184">
      <w:pPr>
        <w:ind w:right="25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4B94DEA" wp14:editId="13EED05E">
                <wp:simplePos x="0" y="0"/>
                <wp:positionH relativeFrom="margin">
                  <wp:align>center</wp:align>
                </wp:positionH>
                <wp:positionV relativeFrom="paragraph">
                  <wp:posOffset>332747</wp:posOffset>
                </wp:positionV>
                <wp:extent cx="5833745" cy="654685"/>
                <wp:effectExtent l="12700" t="12700" r="20955" b="31115"/>
                <wp:wrapTight wrapText="bothSides">
                  <wp:wrapPolygon edited="0">
                    <wp:start x="141" y="-419"/>
                    <wp:lineTo x="-47" y="-419"/>
                    <wp:lineTo x="-47" y="20532"/>
                    <wp:lineTo x="141" y="22208"/>
                    <wp:lineTo x="21442" y="22208"/>
                    <wp:lineTo x="21489" y="22208"/>
                    <wp:lineTo x="21631" y="20113"/>
                    <wp:lineTo x="21631" y="2095"/>
                    <wp:lineTo x="21584" y="838"/>
                    <wp:lineTo x="21442" y="-419"/>
                    <wp:lineTo x="141" y="-419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54685"/>
                        </a:xfrm>
                        <a:prstGeom prst="roundRect">
                          <a:avLst/>
                        </a:prstGeom>
                        <a:solidFill>
                          <a:srgbClr val="D30B63">
                            <a:alpha val="20000"/>
                          </a:srgbClr>
                        </a:solidFill>
                        <a:ln w="38100">
                          <a:solidFill>
                            <a:srgbClr val="D30B63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2AADF253" w14:textId="77777777" w:rsidR="00E02F27" w:rsidRPr="00BC1288" w:rsidRDefault="00E02F27" w:rsidP="00E02F27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val="cy-GB" w:eastAsia="en-GB"/>
                              </w:rPr>
                            </w:pPr>
                            <w:r w:rsidRPr="00BC128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val="cy-GB" w:eastAsia="en-GB"/>
                              </w:rPr>
                              <w:t>Templed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val="cy-GB" w:eastAsia="en-GB"/>
                              </w:rPr>
                              <w:t xml:space="preserve"> o ddogfen yw hwn, i’w ddiwygio a’i ddefnyddio fel y bo’n briodol.</w:t>
                            </w:r>
                            <w:r w:rsidRPr="00BC128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val="cy-GB" w:eastAsia="en-GB"/>
                              </w:rPr>
                              <w:t xml:space="preserve"> </w:t>
                            </w:r>
                          </w:p>
                          <w:p w14:paraId="03B36FBC" w14:textId="6789CB49" w:rsidR="003C71C6" w:rsidRPr="00E02F27" w:rsidRDefault="00E02F27" w:rsidP="00E02F27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val="cy-GB"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val="cy-GB" w:eastAsia="en-GB"/>
                              </w:rPr>
                              <w:t>Awgrymwn eich bod yn llunio’r ddogfen gyda’ch logo a’ch brandio eich hun</w:t>
                            </w:r>
                            <w:r w:rsidRPr="00BC128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val="cy-GB" w:eastAsia="en-GB"/>
                              </w:rPr>
                              <w:t>.</w:t>
                            </w:r>
                            <w:bookmarkStart w:id="3" w:name="cysill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B94DEA" id="Text Box 2" o:spid="_x0000_s1026" style="position:absolute;margin-left:0;margin-top:26.2pt;width:459.35pt;height:51.55pt;z-index:-2516244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" fillcolor="#d30b63" strokecolor="#d30b63" strokeweight="3pt">
                <v:fill opacity="13107f"/>
                <v:stroke opacity="52428f"/>
                <v:textbox>
                  <w:txbxContent>
                    <w:p w14:paraId="2AADF253" w14:textId="77777777" w:rsidR="00E02F27" w:rsidRPr="00BC1288" w:rsidRDefault="00E02F27" w:rsidP="00E02F27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val="cy-GB" w:eastAsia="en-GB"/>
                        </w:rPr>
                      </w:pPr>
                      <w:r w:rsidRPr="00BC1288"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val="cy-GB" w:eastAsia="en-GB"/>
                        </w:rPr>
                        <w:t>Templed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val="cy-GB" w:eastAsia="en-GB"/>
                        </w:rPr>
                        <w:t xml:space="preserve"> o ddogfen yw hwn, i’w ddiwygio a’i ddefnyddio fel y bo’n briodol.</w:t>
                      </w:r>
                      <w:r w:rsidRPr="00BC1288"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val="cy-GB" w:eastAsia="en-GB"/>
                        </w:rPr>
                        <w:t xml:space="preserve"> </w:t>
                      </w:r>
                    </w:p>
                    <w:p w14:paraId="03B36FBC" w14:textId="6789CB49" w:rsidR="003C71C6" w:rsidRPr="00E02F27" w:rsidRDefault="00E02F27" w:rsidP="00E02F27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val="cy-GB"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val="cy-GB" w:eastAsia="en-GB"/>
                        </w:rPr>
                        <w:t>Awgrymwn eich bod yn llunio’r ddogfen gyda’ch logo a’ch brandio eich hun</w:t>
                      </w:r>
                      <w:r w:rsidRPr="00BC1288"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val="cy-GB" w:eastAsia="en-GB"/>
                        </w:rPr>
                        <w:t>.</w:t>
                      </w:r>
                      <w:bookmarkStart w:id="4" w:name="cysill"/>
                      <w:bookmarkEnd w:id="4"/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006AE1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BBC6F21" wp14:editId="17001BAF">
                <wp:simplePos x="0" y="0"/>
                <wp:positionH relativeFrom="column">
                  <wp:posOffset>268605</wp:posOffset>
                </wp:positionH>
                <wp:positionV relativeFrom="page">
                  <wp:posOffset>6337300</wp:posOffset>
                </wp:positionV>
                <wp:extent cx="6569075" cy="3878580"/>
                <wp:effectExtent l="0" t="0" r="2222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075" cy="3878580"/>
                          <a:chOff x="0" y="0"/>
                          <a:chExt cx="6569635" cy="3879001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2942376"/>
                            <a:ext cx="6569075" cy="936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748450" w14:textId="5630DFA9" w:rsidR="00AD5CEC" w:rsidRPr="00F75812" w:rsidRDefault="00F75812" w:rsidP="00F75812">
                              <w:pPr>
                                <w:pStyle w:val="Paragraph-Orange"/>
                                <w:rPr>
                                  <w:color w:val="DF4D83"/>
                                </w:rPr>
                              </w:pPr>
                              <w:r w:rsidRPr="00967761">
                                <w:rPr>
                                  <w:color w:val="DF4D83"/>
                                </w:rPr>
                                <w:t>Mae’r wybodaeth a ddarperir yn y daflen hon ar gyfer cyfarwyddyd yn unig. Nid yw’n amnewid am gyngor proffesiynol ac ni allwn dderbyn unrhyw gyfrifoldeb am golled o ganlyniad i unrhyw un sy’n gweithredu neu’n gwrthod gweithredu arno.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2571184"/>
                            <a:ext cx="6569075" cy="366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138ED8" w14:textId="77777777" w:rsidR="00F75812" w:rsidRPr="00AD5CEC" w:rsidRDefault="00F75812" w:rsidP="00F75812">
                              <w:pPr>
                                <w:pStyle w:val="Paragraph-Pink"/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Ymwadiad</w:t>
                              </w:r>
                            </w:p>
                            <w:p w14:paraId="3FF75C74" w14:textId="446042A0" w:rsidR="00AD5CEC" w:rsidRPr="00AD5CEC" w:rsidRDefault="00AD5CEC" w:rsidP="00AD5CEC">
                              <w:pPr>
                                <w:pStyle w:val="Paragraph-Pink"/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0" y="2484296"/>
                            <a:ext cx="656963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D4096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427" y="425513"/>
                            <a:ext cx="3124200" cy="177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 descr="Link to webpage: contact page, third sector support.wales"/>
                        <wps:cNvSpPr txBox="1"/>
                        <wps:spPr>
                          <a:xfrm>
                            <a:off x="3358835" y="0"/>
                            <a:ext cx="3119572" cy="2375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BC4115" w14:textId="77777777" w:rsidR="00F75812" w:rsidRPr="00967761" w:rsidRDefault="00F75812" w:rsidP="00F75812">
                              <w:pPr>
                                <w:rPr>
                                  <w:rFonts w:ascii="Calibri" w:hAnsi="Calibri" w:cs="OpenSans-Regular"/>
                                  <w:color w:val="DF4D83"/>
                                </w:rPr>
                              </w:pPr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Rhwydwaith o fudiadau cymorth i’r trydydd sector cyfan yng Nghymru yw Cefnogi Trydydd Sector Cymru. </w:t>
                              </w:r>
                            </w:p>
                            <w:p w14:paraId="12198A7D" w14:textId="77777777" w:rsidR="00F75812" w:rsidRPr="00967761" w:rsidRDefault="00F75812" w:rsidP="00F75812">
                              <w:pPr>
                                <w:rPr>
                                  <w:rFonts w:ascii="Calibri" w:hAnsi="Calibri" w:cs="OpenSans-Regular"/>
                                  <w:color w:val="DF4D83"/>
                                </w:rPr>
                              </w:pPr>
                            </w:p>
                            <w:p w14:paraId="78E2984D" w14:textId="77777777" w:rsidR="00F75812" w:rsidRPr="00967761" w:rsidRDefault="00F75812" w:rsidP="00F75812">
                              <w:pPr>
                                <w:rPr>
                                  <w:rFonts w:ascii="Calibri" w:hAnsi="Calibri" w:cs="OpenSans-Regular"/>
                                  <w:color w:val="DF4D83"/>
                                </w:rPr>
                              </w:pPr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Ceir ynddo’r 19 corff cymorth lleol a rhanbarthol ledled Cymru, y Cynghorau Gwirfoddol Sirol, a’r corff cymorth cenedlaethol, Cyngor Gweithredu Gwirfoddol Cymru (CGGC).</w:t>
                              </w:r>
                            </w:p>
                            <w:p w14:paraId="27F9B956" w14:textId="77777777" w:rsidR="00F75812" w:rsidRPr="00967761" w:rsidRDefault="00F75812" w:rsidP="00F75812">
                              <w:pPr>
                                <w:rPr>
                                  <w:rFonts w:ascii="Calibri" w:hAnsi="Calibri"/>
                                  <w:color w:val="DF4D83"/>
                                </w:rPr>
                              </w:pPr>
                            </w:p>
                            <w:p w14:paraId="3247D95B" w14:textId="77777777" w:rsidR="00F75812" w:rsidRPr="00967761" w:rsidRDefault="00F75812" w:rsidP="00F75812">
                              <w:pPr>
                                <w:rPr>
                                  <w:rFonts w:ascii="Calibri" w:hAnsi="Calibri"/>
                                  <w:color w:val="DF4D83"/>
                                </w:rPr>
                              </w:pPr>
                              <w:r w:rsidRPr="00967761">
                                <w:rPr>
                                  <w:rFonts w:ascii="Calibri" w:hAnsi="Calibri"/>
                                  <w:color w:val="DF4D83"/>
                                </w:rPr>
                                <w:t>Am ragor o wybodaeth cysylltwch â</w:t>
                              </w:r>
                            </w:p>
                            <w:p w14:paraId="096A4BFB" w14:textId="77777777" w:rsidR="00F75812" w:rsidRPr="00EE3F53" w:rsidRDefault="00F75812" w:rsidP="00F75812">
                              <w:pPr>
                                <w:rPr>
                                  <w:color w:val="DF4D83"/>
                                  <w:u w:val="thick"/>
                                </w:rPr>
                              </w:pPr>
                              <w:r w:rsidRPr="00EE3F53">
                                <w:rPr>
                                  <w:color w:val="DF4D83"/>
                                  <w:u w:val="thick"/>
                                </w:rPr>
                                <w:t>https://thirdsectorsupport.wales/cy/cysylltu/</w:t>
                              </w:r>
                            </w:p>
                            <w:p w14:paraId="0A6147E4" w14:textId="3DA9A4E7" w:rsidR="00AD5CEC" w:rsidRPr="00006AE1" w:rsidRDefault="00AD5CEC" w:rsidP="00006AE1">
                              <w:pPr>
                                <w:rPr>
                                  <w:color w:val="D40965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C6F21" id="Group 37" o:spid="_x0000_s1027" style="position:absolute;margin-left:21.15pt;margin-top:499pt;width:517.25pt;height:305.4pt;z-index:251668480;mso-position-vertical-relative:page" coordsize="65696,38790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8" type="#_x0000_t202" style="position:absolute;top:29423;width:65690;height:93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14:paraId="39748450" w14:textId="5630DFA9" w:rsidR="00AD5CEC" w:rsidRPr="00F75812" w:rsidRDefault="00F75812" w:rsidP="00F75812">
                        <w:pPr>
                          <w:pStyle w:val="Paragraph-Orange"/>
                          <w:rPr>
                            <w:color w:val="DF4D83"/>
                          </w:rPr>
                        </w:pPr>
                        <w:proofErr w:type="spellStart"/>
                        <w:r w:rsidRPr="00967761">
                          <w:rPr>
                            <w:color w:val="DF4D83"/>
                          </w:rPr>
                          <w:t>Mae’r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wybodaeth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a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ddarperir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yn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y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daflen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hon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ar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gyfer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cyfarwyddyd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yn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unig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.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Nid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yw’n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amnewid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am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gyngor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proffesiynol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ac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ni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allwn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dderbyn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unrhyw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gyfrifoldeb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am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golled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o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ganlyniad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i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unrhyw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un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sy’n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gweithredu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neu’n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gwrthod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gweithredu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color w:val="DF4D83"/>
                          </w:rPr>
                          <w:t>arno</w:t>
                        </w:r>
                        <w:proofErr w:type="spellEnd"/>
                        <w:r w:rsidRPr="00967761">
                          <w:rPr>
                            <w:color w:val="DF4D83"/>
                          </w:rPr>
                          <w:t>.</w:t>
                        </w:r>
                      </w:p>
                    </w:txbxContent>
                  </v:textbox>
                </v:shape>
                <v:shape id="Text Box 23" o:spid="_x0000_s1029" type="#_x0000_t202" style="position:absolute;top:25711;width:65690;height:36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6+z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" filled="f" stroked="f" strokeweight=".5pt">
                  <v:textbox>
                    <w:txbxContent>
                      <w:p w14:paraId="74138ED8" w14:textId="77777777" w:rsidR="00F75812" w:rsidRPr="00AD5CEC" w:rsidRDefault="00F75812" w:rsidP="00F75812">
                        <w:pPr>
                          <w:pStyle w:val="Paragraph-Pink"/>
                          <w:rPr>
                            <w:rFonts w:ascii="Calibri" w:hAnsi="Calibri"/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bCs/>
                            <w:sz w:val="32"/>
                            <w:szCs w:val="32"/>
                          </w:rPr>
                          <w:t>Ymwadiad</w:t>
                        </w:r>
                        <w:proofErr w:type="spellEnd"/>
                      </w:p>
                      <w:p w14:paraId="3FF75C74" w14:textId="446042A0" w:rsidR="00AD5CEC" w:rsidRPr="00AD5CEC" w:rsidRDefault="00AD5CEC" w:rsidP="00AD5CEC">
                        <w:pPr>
                          <w:pStyle w:val="Paragraph-Pink"/>
                          <w:rPr>
                            <w:rFonts w:ascii="Calibri" w:hAnsi="Calibri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Straight Connector 24" o:spid="_x0000_s1030" alt="&quot;&quot;" style="position:absolute;visibility:visible;mso-wrap-style:square" from="0,24842" to="65696,248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" strokecolor="#d40965" strokeweight="2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1" type="#_x0000_t75" alt="&quot;&quot;" style="position:absolute;left:724;top:4255;width:31242;height:177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">
                  <v:imagedata r:id="rId14" o:title=""/>
                </v:shape>
                <v:shape id="Text Box 26" o:spid="_x0000_s1032" type="#_x0000_t202" alt="Link to webpage: contact page, third sector support.wales" style="position:absolute;left:33588;width:31196;height:237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" filled="f" stroked="f" strokeweight=".5pt">
                  <v:textbox>
                    <w:txbxContent>
                      <w:p w14:paraId="35BC4115" w14:textId="77777777" w:rsidR="00F75812" w:rsidRPr="00967761" w:rsidRDefault="00F75812" w:rsidP="00F75812">
                        <w:pPr>
                          <w:rPr>
                            <w:rFonts w:ascii="Calibri" w:hAnsi="Calibri" w:cs="OpenSans-Regular"/>
                            <w:color w:val="DF4D83"/>
                          </w:rPr>
                        </w:pP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Rhwydwaith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o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fudiadau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cymorth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i’r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trydydd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sector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cyfan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yng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Nghymru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yw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Cefnogi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Trydydd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Sector Cymru. </w:t>
                        </w:r>
                      </w:p>
                      <w:p w14:paraId="12198A7D" w14:textId="77777777" w:rsidR="00F75812" w:rsidRPr="00967761" w:rsidRDefault="00F75812" w:rsidP="00F75812">
                        <w:pPr>
                          <w:rPr>
                            <w:rFonts w:ascii="Calibri" w:hAnsi="Calibri" w:cs="OpenSans-Regular"/>
                            <w:color w:val="DF4D83"/>
                          </w:rPr>
                        </w:pPr>
                      </w:p>
                      <w:p w14:paraId="78E2984D" w14:textId="77777777" w:rsidR="00F75812" w:rsidRPr="00967761" w:rsidRDefault="00F75812" w:rsidP="00F75812">
                        <w:pPr>
                          <w:rPr>
                            <w:rFonts w:ascii="Calibri" w:hAnsi="Calibri" w:cs="OpenSans-Regular"/>
                            <w:color w:val="DF4D83"/>
                          </w:rPr>
                        </w:pP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Ceir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ynddo’r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19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corff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cymorth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lleol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a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rhanbarthol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ledled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Cymru, y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Cynghorau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Gwirfoddol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Sirol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,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a’r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corff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cymorth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cenedlaethol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,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Cyngor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Gweithredu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Gwirfoddol</w:t>
                        </w:r>
                        <w:proofErr w:type="spellEnd"/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 Cymru (CGGC).</w:t>
                        </w:r>
                      </w:p>
                      <w:p w14:paraId="27F9B956" w14:textId="77777777" w:rsidR="00F75812" w:rsidRPr="00967761" w:rsidRDefault="00F75812" w:rsidP="00F75812">
                        <w:pPr>
                          <w:rPr>
                            <w:rFonts w:ascii="Calibri" w:hAnsi="Calibri"/>
                            <w:color w:val="DF4D83"/>
                          </w:rPr>
                        </w:pPr>
                      </w:p>
                      <w:p w14:paraId="3247D95B" w14:textId="77777777" w:rsidR="00F75812" w:rsidRPr="00967761" w:rsidRDefault="00F75812" w:rsidP="00F75812">
                        <w:pPr>
                          <w:rPr>
                            <w:rFonts w:ascii="Calibri" w:hAnsi="Calibri"/>
                            <w:color w:val="DF4D83"/>
                          </w:rPr>
                        </w:pPr>
                        <w:r w:rsidRPr="00967761">
                          <w:rPr>
                            <w:rFonts w:ascii="Calibri" w:hAnsi="Calibri"/>
                            <w:color w:val="DF4D83"/>
                          </w:rPr>
                          <w:t xml:space="preserve">Am </w:t>
                        </w:r>
                        <w:proofErr w:type="spellStart"/>
                        <w:r w:rsidRPr="00967761">
                          <w:rPr>
                            <w:rFonts w:ascii="Calibri" w:hAnsi="Calibri"/>
                            <w:color w:val="DF4D83"/>
                          </w:rPr>
                          <w:t>ragor</w:t>
                        </w:r>
                        <w:proofErr w:type="spellEnd"/>
                        <w:r w:rsidRPr="00967761">
                          <w:rPr>
                            <w:rFonts w:ascii="Calibri" w:hAnsi="Calibri"/>
                            <w:color w:val="DF4D83"/>
                          </w:rPr>
                          <w:t xml:space="preserve"> o </w:t>
                        </w:r>
                        <w:proofErr w:type="spellStart"/>
                        <w:r w:rsidRPr="00967761">
                          <w:rPr>
                            <w:rFonts w:ascii="Calibri" w:hAnsi="Calibri"/>
                            <w:color w:val="DF4D83"/>
                          </w:rPr>
                          <w:t>wybodaeth</w:t>
                        </w:r>
                        <w:proofErr w:type="spellEnd"/>
                        <w:r w:rsidRPr="00967761">
                          <w:rPr>
                            <w:rFonts w:ascii="Calibri" w:hAnsi="Calibri"/>
                            <w:color w:val="DF4D83"/>
                          </w:rPr>
                          <w:t xml:space="preserve"> </w:t>
                        </w:r>
                        <w:proofErr w:type="spellStart"/>
                        <w:r w:rsidRPr="00967761">
                          <w:rPr>
                            <w:rFonts w:ascii="Calibri" w:hAnsi="Calibri"/>
                            <w:color w:val="DF4D83"/>
                          </w:rPr>
                          <w:t>cysylltwch</w:t>
                        </w:r>
                        <w:proofErr w:type="spellEnd"/>
                        <w:r w:rsidRPr="00967761">
                          <w:rPr>
                            <w:rFonts w:ascii="Calibri" w:hAnsi="Calibri"/>
                            <w:color w:val="DF4D83"/>
                          </w:rPr>
                          <w:t xml:space="preserve"> â</w:t>
                        </w:r>
                      </w:p>
                      <w:p w14:paraId="096A4BFB" w14:textId="77777777" w:rsidR="00F75812" w:rsidRPr="00EE3F53" w:rsidRDefault="00F75812" w:rsidP="00F75812">
                        <w:pPr>
                          <w:rPr>
                            <w:color w:val="DF4D83"/>
                            <w:u w:val="thick"/>
                          </w:rPr>
                        </w:pPr>
                        <w:r w:rsidRPr="00EE3F53">
                          <w:rPr>
                            <w:color w:val="DF4D83"/>
                            <w:u w:val="thick"/>
                          </w:rPr>
                          <w:t>https://thirdsectorsupport.wales/cy/cysylltu/</w:t>
                        </w:r>
                      </w:p>
                      <w:p w14:paraId="0A6147E4" w14:textId="3DA9A4E7" w:rsidR="00AD5CEC" w:rsidRPr="00006AE1" w:rsidRDefault="00AD5CEC" w:rsidP="00006AE1">
                        <w:pPr>
                          <w:rPr>
                            <w:color w:val="D40965"/>
                            <w:u w:val="single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C54FF3" w:rsidRPr="00C54FF3" w:rsidSect="00C578DE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D3E67" w14:textId="77777777" w:rsidR="00AC3BDC" w:rsidRDefault="00AC3BDC" w:rsidP="00F6652A">
      <w:r>
        <w:separator/>
      </w:r>
    </w:p>
  </w:endnote>
  <w:endnote w:type="continuationSeparator" w:id="0">
    <w:p w14:paraId="1F7322B4" w14:textId="77777777" w:rsidR="00AC3BDC" w:rsidRDefault="00AC3BDC" w:rsidP="00F66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Sans-Regular">
    <w:altName w:val="Calibri"/>
    <w:panose1 w:val="020B0604020202020204"/>
    <w:charset w:val="4D"/>
    <w:family w:val="auto"/>
    <w:notTrueType/>
    <w:pitch w:val="default"/>
    <w:sig w:usb0="00000003" w:usb1="08070000" w:usb2="00000010" w:usb3="00000000" w:csb0="00020001" w:csb1="00000000"/>
  </w:font>
  <w:font w:name="OpenSans-Bold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1391822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D462A18" w14:textId="77777777" w:rsidR="00F6652A" w:rsidRDefault="00F6652A" w:rsidP="00CA0D1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7C9D6A7" w14:textId="77777777" w:rsidR="00F6652A" w:rsidRDefault="00F6652A" w:rsidP="00F6652A">
    <w:pPr>
      <w:pStyle w:val="Footer"/>
      <w:ind w:right="360"/>
    </w:pPr>
  </w:p>
  <w:p w14:paraId="653C88ED" w14:textId="77777777" w:rsidR="00BD29B5" w:rsidRDefault="00BD29B5"/>
  <w:p w14:paraId="5E5DD825" w14:textId="77777777" w:rsidR="00BD29B5" w:rsidRDefault="00BD29B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DA9BE" w14:textId="77777777" w:rsidR="00844BC5" w:rsidRDefault="00844BC5">
    <w:pPr>
      <w:pStyle w:val="Footer"/>
    </w:pPr>
  </w:p>
  <w:p w14:paraId="76E5BA8F" w14:textId="77777777" w:rsidR="00F6652A" w:rsidRDefault="00844BC5" w:rsidP="00F6652A">
    <w:pPr>
      <w:pStyle w:val="Footer"/>
      <w:ind w:right="360"/>
    </w:pPr>
    <w:r w:rsidRPr="00844BC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A5F25C9" wp14:editId="3F397818">
              <wp:simplePos x="0" y="0"/>
              <wp:positionH relativeFrom="margin">
                <wp:posOffset>-443230</wp:posOffset>
              </wp:positionH>
              <wp:positionV relativeFrom="page">
                <wp:posOffset>10434523</wp:posOffset>
              </wp:positionV>
              <wp:extent cx="7526020" cy="815340"/>
              <wp:effectExtent l="0" t="0" r="5080" b="0"/>
              <wp:wrapNone/>
              <wp:docPr id="5" name="Rectangl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D4096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8444B64" id="Rectangle 4" o:spid="_x0000_s1026" alt="&quot;&quot;" style="position:absolute;margin-left:-34.9pt;margin-top:821.6pt;width:592.6pt;height:64.2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" fillcolor="#d40965" stroked="f" strokeweight="1pt">
              <w10:wrap anchorx="margin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47231" w14:textId="77777777" w:rsidR="00844BC5" w:rsidRDefault="00844BC5">
    <w:pPr>
      <w:pStyle w:val="Footer"/>
    </w:pPr>
    <w:r w:rsidRPr="00844BC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F7B36C" wp14:editId="0CAB1792">
              <wp:simplePos x="0" y="0"/>
              <wp:positionH relativeFrom="margin">
                <wp:posOffset>-446405</wp:posOffset>
              </wp:positionH>
              <wp:positionV relativeFrom="page">
                <wp:posOffset>10439707</wp:posOffset>
              </wp:positionV>
              <wp:extent cx="7526020" cy="815340"/>
              <wp:effectExtent l="0" t="0" r="5080" b="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D4096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697B6F" id="Rectangle 6" o:spid="_x0000_s1026" alt="&quot;&quot;" style="position:absolute;margin-left:-35.15pt;margin-top:822pt;width:592.6pt;height:64.2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" fillcolor="#d40965" stroked="f" strokeweight="1pt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ED496" w14:textId="77777777" w:rsidR="00AC3BDC" w:rsidRDefault="00AC3BDC" w:rsidP="00F6652A">
      <w:r>
        <w:separator/>
      </w:r>
    </w:p>
  </w:footnote>
  <w:footnote w:type="continuationSeparator" w:id="0">
    <w:p w14:paraId="26E46EA5" w14:textId="77777777" w:rsidR="00AC3BDC" w:rsidRDefault="00AC3BDC" w:rsidP="00F66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A6CB5" w14:textId="77777777" w:rsidR="00BD29B5" w:rsidRDefault="00BD29B5"/>
  <w:p w14:paraId="092918D3" w14:textId="33F219DF" w:rsidR="00C578DE" w:rsidRDefault="00662F36">
    <w:pPr>
      <w:pStyle w:val="Header"/>
    </w:pPr>
    <w:r w:rsidRPr="00662F36">
      <w:rPr>
        <w:b/>
        <w:bCs/>
        <w:color w:val="D40D64"/>
      </w:rPr>
      <w:fldChar w:fldCharType="begin"/>
    </w:r>
    <w:r w:rsidRPr="00662F36">
      <w:rPr>
        <w:b/>
        <w:bCs/>
        <w:color w:val="D40D64"/>
      </w:rPr>
      <w:instrText xml:space="preserve"> STYLEREF Title \* MERGEFORMAT </w:instrText>
    </w:r>
    <w:r w:rsidRPr="00662F36">
      <w:rPr>
        <w:b/>
        <w:bCs/>
        <w:color w:val="D40D64"/>
      </w:rPr>
      <w:fldChar w:fldCharType="separate"/>
    </w:r>
    <w:r w:rsidR="00A86DA4">
      <w:rPr>
        <w:b/>
        <w:bCs/>
        <w:noProof/>
        <w:color w:val="D40D64"/>
      </w:rPr>
      <w:t>[Enghraifft o Bolisi Recriwtio Cyn-droseddwyr]</w:t>
    </w:r>
    <w:r w:rsidRPr="00662F36">
      <w:rPr>
        <w:b/>
        <w:bCs/>
        <w:color w:val="D40D64"/>
      </w:rPr>
      <w:fldChar w:fldCharType="end"/>
    </w:r>
    <w:r w:rsidR="00C578DE">
      <w:ptab w:relativeTo="margin" w:alignment="center" w:leader="none"/>
    </w:r>
    <w:fldSimple w:instr=" STYLEREF Subtitle \* MERGEFORMAT ">
      <w:r w:rsidR="00A86DA4">
        <w:rPr>
          <w:noProof/>
        </w:rPr>
        <w:t>[Templed]</w:t>
      </w:r>
    </w:fldSimple>
    <w:r w:rsidR="00C578DE">
      <w:ptab w:relativeTo="margin" w:alignment="right" w:leader="none"/>
    </w:r>
    <w:r w:rsidR="00236ADC">
      <w:fldChar w:fldCharType="begin"/>
    </w:r>
    <w:r w:rsidR="00236ADC">
      <w:instrText xml:space="preserve"> DATE \@ "dd/MM/yyyy" </w:instrText>
    </w:r>
    <w:r w:rsidR="00236ADC">
      <w:fldChar w:fldCharType="separate"/>
    </w:r>
    <w:r w:rsidR="00A86DA4">
      <w:rPr>
        <w:noProof/>
      </w:rPr>
      <w:t>05/11/2021</w:t>
    </w:r>
    <w:r w:rsidR="00236ADC">
      <w:fldChar w:fldCharType="end"/>
    </w:r>
  </w:p>
  <w:p w14:paraId="08AA0B8E" w14:textId="77777777" w:rsidR="00BD29B5" w:rsidRDefault="00BD29B5"/>
  <w:p w14:paraId="7E8A0333" w14:textId="77777777" w:rsidR="00BD29B5" w:rsidRDefault="003E0B53">
    <w:r w:rsidRPr="00844BC5"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F4CB678" wp14:editId="1D00FFB9">
              <wp:simplePos x="0" y="0"/>
              <wp:positionH relativeFrom="column">
                <wp:posOffset>-446224</wp:posOffset>
              </wp:positionH>
              <wp:positionV relativeFrom="page">
                <wp:posOffset>4138016</wp:posOffset>
              </wp:positionV>
              <wp:extent cx="452120" cy="6118860"/>
              <wp:effectExtent l="0" t="0" r="5080" b="254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0" y="0"/>
                        <a:chExt cx="452121" cy="6119446"/>
                      </a:xfrm>
                    </wpg:grpSpPr>
                    <wps:wsp>
                      <wps:cNvPr id="4" name="Text Box 3"/>
                      <wps:cNvSpPr txBox="1"/>
                      <wps:spPr>
                        <a:xfrm rot="10800000">
                          <a:off x="0" y="0"/>
                          <a:ext cx="452121" cy="6119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2E22A0" w14:textId="77777777" w:rsidR="003E0B53" w:rsidRPr="00AD5CEC" w:rsidRDefault="003E0B53" w:rsidP="003E0B53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</w:t>
                            </w:r>
                            <w:proofErr w:type="spellEnd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Trydydd</w:t>
                            </w:r>
                            <w:proofErr w:type="spellEnd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</w:t>
                            </w:r>
                            <w:proofErr w:type="gramStart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Cymru</w:t>
                            </w:r>
                            <w:r w:rsidRPr="00AD5CEC">
                              <w:rPr>
                                <w:rFonts w:ascii="OpenSans-Regular" w:hAnsi="OpenSans-Regular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AD5CEC">
                              <w:rPr>
                                <w:rFonts w:asciiTheme="minorHAnsi" w:hAnsiTheme="minorHAnsi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</w:t>
                            </w:r>
                            <w:proofErr w:type="gramEnd"/>
                            <w:r w:rsidRPr="00AD5CEC">
                              <w:rPr>
                                <w:rFonts w:asciiTheme="minorHAnsi" w:hAnsiTheme="minorHAnsi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Support Wales</w:t>
                            </w:r>
                          </w:p>
                          <w:p w14:paraId="15F31E88" w14:textId="77777777" w:rsidR="003E0B53" w:rsidRPr="00AD5CEC" w:rsidRDefault="003E0B53" w:rsidP="003E0B53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9299" y="416459"/>
                          <a:ext cx="38100" cy="5664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F4CB678" id="Group 1" o:spid="_x0000_s1033" alt="&quot;&quot;" style="position:absolute;margin-left:-35.15pt;margin-top:325.85pt;width:35.6pt;height:481.8pt;z-index:251664384;mso-position-vertical-relative:page" coordsize="4521,61194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4" type="#_x0000_t202" style="position:absolute;width:4521;height:61194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" fillcolor="white [3201]" stroked="f" strokeweight=".5pt">
                <v:textbox style="layout-flow:vertical-ideographic">
                  <w:txbxContent>
                    <w:p w14:paraId="452E22A0" w14:textId="77777777" w:rsidR="003E0B53" w:rsidRPr="00AD5CEC" w:rsidRDefault="003E0B53" w:rsidP="003E0B53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Cefnogi</w:t>
                      </w:r>
                      <w:proofErr w:type="spellEnd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Trydydd</w:t>
                      </w:r>
                      <w:proofErr w:type="spellEnd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</w:t>
                      </w:r>
                      <w:proofErr w:type="gramStart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Cymru</w:t>
                      </w:r>
                      <w:r w:rsidRPr="00AD5CEC">
                        <w:rPr>
                          <w:rFonts w:ascii="OpenSans-Regular" w:hAnsi="OpenSans-Regular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AD5CEC">
                        <w:rPr>
                          <w:rFonts w:asciiTheme="minorHAnsi" w:hAnsiTheme="minorHAnsi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Third</w:t>
                      </w:r>
                      <w:proofErr w:type="gramEnd"/>
                      <w:r w:rsidRPr="00AD5CEC">
                        <w:rPr>
                          <w:rFonts w:asciiTheme="minorHAnsi" w:hAnsiTheme="minorHAnsi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Support Wales</w:t>
                      </w:r>
                    </w:p>
                    <w:p w14:paraId="15F31E88" w14:textId="77777777" w:rsidR="003E0B53" w:rsidRPr="00AD5CEC" w:rsidRDefault="003E0B53" w:rsidP="003E0B53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5" type="#_x0000_t75" style="position:absolute;left:3892;top:4164;width:381;height:566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">
                <v:imagedata r:id="rId2" o:title=""/>
              </v:shape>
              <w10:wrap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9F69B" w14:textId="77777777" w:rsidR="00844BC5" w:rsidRDefault="00844BC5">
    <w:pPr>
      <w:pStyle w:val="Header"/>
    </w:pPr>
    <w:r w:rsidRPr="00844BC5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AC11606" wp14:editId="7C76ADD5">
              <wp:simplePos x="0" y="0"/>
              <wp:positionH relativeFrom="column">
                <wp:posOffset>-444068</wp:posOffset>
              </wp:positionH>
              <wp:positionV relativeFrom="page">
                <wp:posOffset>4129823</wp:posOffset>
              </wp:positionV>
              <wp:extent cx="452120" cy="6118860"/>
              <wp:effectExtent l="0" t="0" r="5080" b="2540"/>
              <wp:wrapNone/>
              <wp:docPr id="14" name="Group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0" y="0"/>
                        <a:chExt cx="452121" cy="6119446"/>
                      </a:xfrm>
                    </wpg:grpSpPr>
                    <wps:wsp>
                      <wps:cNvPr id="15" name="Text Box 15"/>
                      <wps:cNvSpPr txBox="1"/>
                      <wps:spPr>
                        <a:xfrm rot="10800000">
                          <a:off x="0" y="0"/>
                          <a:ext cx="452121" cy="6119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52C954" w14:textId="77777777" w:rsidR="00844BC5" w:rsidRPr="00AD5CEC" w:rsidRDefault="00844BC5" w:rsidP="00844BC5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</w:t>
                            </w:r>
                            <w:proofErr w:type="spellEnd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Trydydd</w:t>
                            </w:r>
                            <w:proofErr w:type="spellEnd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</w:t>
                            </w:r>
                            <w:proofErr w:type="gramStart"/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Cymru</w:t>
                            </w:r>
                            <w:r w:rsidRPr="00AD5CEC">
                              <w:rPr>
                                <w:rFonts w:ascii="OpenSans-Regular" w:hAnsi="OpenSans-Regular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AD5CEC">
                              <w:rPr>
                                <w:rFonts w:asciiTheme="minorHAnsi" w:hAnsiTheme="minorHAnsi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</w:t>
                            </w:r>
                            <w:proofErr w:type="gramEnd"/>
                            <w:r w:rsidRPr="00AD5CEC">
                              <w:rPr>
                                <w:rFonts w:asciiTheme="minorHAnsi" w:hAnsiTheme="minorHAnsi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Support Wales</w:t>
                            </w:r>
                          </w:p>
                          <w:p w14:paraId="0F028FA8" w14:textId="77777777" w:rsidR="00844BC5" w:rsidRPr="00AD5CEC" w:rsidRDefault="00844BC5" w:rsidP="00844BC5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9299" y="416459"/>
                          <a:ext cx="38100" cy="5664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C11606" id="Group 14" o:spid="_x0000_s1036" alt="&quot;&quot;" style="position:absolute;margin-left:-34.95pt;margin-top:325.2pt;width:35.6pt;height:481.8pt;z-index:251660288;mso-position-vertical-relative:page" coordsize="4521,61194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7" type="#_x0000_t202" style="position:absolute;width:4521;height:61194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" fillcolor="white [3201]" stroked="f" strokeweight=".5pt">
                <v:textbox style="layout-flow:vertical-ideographic">
                  <w:txbxContent>
                    <w:p w14:paraId="7C52C954" w14:textId="77777777" w:rsidR="00844BC5" w:rsidRPr="00AD5CEC" w:rsidRDefault="00844BC5" w:rsidP="00844BC5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Cefnogi</w:t>
                      </w:r>
                      <w:proofErr w:type="spellEnd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Trydydd</w:t>
                      </w:r>
                      <w:proofErr w:type="spellEnd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</w:t>
                      </w:r>
                      <w:proofErr w:type="gramStart"/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Cymru</w:t>
                      </w:r>
                      <w:r w:rsidRPr="00AD5CEC">
                        <w:rPr>
                          <w:rFonts w:ascii="OpenSans-Regular" w:hAnsi="OpenSans-Regular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AD5CEC">
                        <w:rPr>
                          <w:rFonts w:asciiTheme="minorHAnsi" w:hAnsiTheme="minorHAnsi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Third</w:t>
                      </w:r>
                      <w:proofErr w:type="gramEnd"/>
                      <w:r w:rsidRPr="00AD5CEC">
                        <w:rPr>
                          <w:rFonts w:asciiTheme="minorHAnsi" w:hAnsiTheme="minorHAnsi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Support Wales</w:t>
                      </w:r>
                    </w:p>
                    <w:p w14:paraId="0F028FA8" w14:textId="77777777" w:rsidR="00844BC5" w:rsidRPr="00AD5CEC" w:rsidRDefault="00844BC5" w:rsidP="00844BC5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38" type="#_x0000_t75" style="position:absolute;left:3892;top:4164;width:381;height:566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">
                <v:imagedata r:id="rId2" o:title=""/>
              </v:shape>
              <w10:wrap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A6D7E"/>
    <w:multiLevelType w:val="hybridMultilevel"/>
    <w:tmpl w:val="A38CC09E"/>
    <w:lvl w:ilvl="0" w:tplc="3D487774">
      <w:start w:val="1"/>
      <w:numFmt w:val="bullet"/>
      <w:lvlText w:val=""/>
      <w:lvlJc w:val="left"/>
      <w:pPr>
        <w:ind w:left="397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" w15:restartNumberingAfterBreak="0">
    <w:nsid w:val="12B0302E"/>
    <w:multiLevelType w:val="hybridMultilevel"/>
    <w:tmpl w:val="441E9A74"/>
    <w:lvl w:ilvl="0" w:tplc="09B6D1E0">
      <w:start w:val="1"/>
      <w:numFmt w:val="bullet"/>
      <w:lvlText w:val=""/>
      <w:lvlJc w:val="left"/>
      <w:pPr>
        <w:ind w:left="1078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16" w:hanging="360"/>
      </w:pPr>
      <w:rPr>
        <w:rFonts w:ascii="Wingdings" w:hAnsi="Wingdings" w:hint="default"/>
      </w:rPr>
    </w:lvl>
  </w:abstractNum>
  <w:abstractNum w:abstractNumId="2" w15:restartNumberingAfterBreak="0">
    <w:nsid w:val="19495CFF"/>
    <w:multiLevelType w:val="hybridMultilevel"/>
    <w:tmpl w:val="326820AA"/>
    <w:lvl w:ilvl="0" w:tplc="93D4D7C0">
      <w:start w:val="1"/>
      <w:numFmt w:val="bullet"/>
      <w:lvlText w:val="•"/>
      <w:lvlJc w:val="left"/>
    </w:lvl>
    <w:lvl w:ilvl="1" w:tplc="84BC82DA">
      <w:numFmt w:val="decimal"/>
      <w:lvlText w:val=""/>
      <w:lvlJc w:val="left"/>
    </w:lvl>
    <w:lvl w:ilvl="2" w:tplc="5D8E7D12">
      <w:numFmt w:val="decimal"/>
      <w:lvlText w:val=""/>
      <w:lvlJc w:val="left"/>
    </w:lvl>
    <w:lvl w:ilvl="3" w:tplc="B91014A6">
      <w:numFmt w:val="decimal"/>
      <w:lvlText w:val=""/>
      <w:lvlJc w:val="left"/>
    </w:lvl>
    <w:lvl w:ilvl="4" w:tplc="6CAC77AE">
      <w:numFmt w:val="decimal"/>
      <w:lvlText w:val=""/>
      <w:lvlJc w:val="left"/>
    </w:lvl>
    <w:lvl w:ilvl="5" w:tplc="F2E2837A">
      <w:numFmt w:val="decimal"/>
      <w:lvlText w:val=""/>
      <w:lvlJc w:val="left"/>
    </w:lvl>
    <w:lvl w:ilvl="6" w:tplc="6074ABBA">
      <w:numFmt w:val="decimal"/>
      <w:lvlText w:val=""/>
      <w:lvlJc w:val="left"/>
    </w:lvl>
    <w:lvl w:ilvl="7" w:tplc="810C3C54">
      <w:numFmt w:val="decimal"/>
      <w:lvlText w:val=""/>
      <w:lvlJc w:val="left"/>
    </w:lvl>
    <w:lvl w:ilvl="8" w:tplc="E0FE15DE">
      <w:numFmt w:val="decimal"/>
      <w:lvlText w:val=""/>
      <w:lvlJc w:val="left"/>
    </w:lvl>
  </w:abstractNum>
  <w:abstractNum w:abstractNumId="3" w15:restartNumberingAfterBreak="0">
    <w:nsid w:val="1B6702B2"/>
    <w:multiLevelType w:val="hybridMultilevel"/>
    <w:tmpl w:val="096499E2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4" w15:restartNumberingAfterBreak="0">
    <w:nsid w:val="28620507"/>
    <w:multiLevelType w:val="hybridMultilevel"/>
    <w:tmpl w:val="277AC2CE"/>
    <w:lvl w:ilvl="0" w:tplc="23C80F60">
      <w:start w:val="1"/>
      <w:numFmt w:val="bullet"/>
      <w:lvlText w:val=""/>
      <w:lvlJc w:val="left"/>
      <w:pPr>
        <w:ind w:left="567" w:firstLine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5" w15:restartNumberingAfterBreak="0">
    <w:nsid w:val="2AE8944A"/>
    <w:multiLevelType w:val="hybridMultilevel"/>
    <w:tmpl w:val="673E5408"/>
    <w:lvl w:ilvl="0" w:tplc="3788AE1E">
      <w:start w:val="1"/>
      <w:numFmt w:val="bullet"/>
      <w:lvlText w:val="•"/>
      <w:lvlJc w:val="left"/>
    </w:lvl>
    <w:lvl w:ilvl="1" w:tplc="5BF4118A">
      <w:numFmt w:val="decimal"/>
      <w:lvlText w:val=""/>
      <w:lvlJc w:val="left"/>
    </w:lvl>
    <w:lvl w:ilvl="2" w:tplc="2A5A13D8">
      <w:numFmt w:val="decimal"/>
      <w:lvlText w:val=""/>
      <w:lvlJc w:val="left"/>
    </w:lvl>
    <w:lvl w:ilvl="3" w:tplc="826E4A46">
      <w:numFmt w:val="decimal"/>
      <w:lvlText w:val=""/>
      <w:lvlJc w:val="left"/>
    </w:lvl>
    <w:lvl w:ilvl="4" w:tplc="E794CABA">
      <w:numFmt w:val="decimal"/>
      <w:lvlText w:val=""/>
      <w:lvlJc w:val="left"/>
    </w:lvl>
    <w:lvl w:ilvl="5" w:tplc="D1B6B86E">
      <w:numFmt w:val="decimal"/>
      <w:lvlText w:val=""/>
      <w:lvlJc w:val="left"/>
    </w:lvl>
    <w:lvl w:ilvl="6" w:tplc="E8CA48FE">
      <w:numFmt w:val="decimal"/>
      <w:lvlText w:val=""/>
      <w:lvlJc w:val="left"/>
    </w:lvl>
    <w:lvl w:ilvl="7" w:tplc="C7D827C6">
      <w:numFmt w:val="decimal"/>
      <w:lvlText w:val=""/>
      <w:lvlJc w:val="left"/>
    </w:lvl>
    <w:lvl w:ilvl="8" w:tplc="51523DAA">
      <w:numFmt w:val="decimal"/>
      <w:lvlText w:val=""/>
      <w:lvlJc w:val="left"/>
    </w:lvl>
  </w:abstractNum>
  <w:abstractNum w:abstractNumId="6" w15:restartNumberingAfterBreak="0">
    <w:nsid w:val="3E837056"/>
    <w:multiLevelType w:val="hybridMultilevel"/>
    <w:tmpl w:val="EAEC2332"/>
    <w:lvl w:ilvl="0" w:tplc="F76A2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C26C43"/>
    <w:multiLevelType w:val="hybridMultilevel"/>
    <w:tmpl w:val="4D2E5274"/>
    <w:lvl w:ilvl="0" w:tplc="E9E21F6A">
      <w:start w:val="1"/>
      <w:numFmt w:val="bullet"/>
      <w:lvlText w:val=""/>
      <w:lvlJc w:val="left"/>
      <w:pPr>
        <w:ind w:left="397" w:firstLine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8" w15:restartNumberingAfterBreak="0">
    <w:nsid w:val="519B7E02"/>
    <w:multiLevelType w:val="hybridMultilevel"/>
    <w:tmpl w:val="CC883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405EC0"/>
    <w:multiLevelType w:val="hybridMultilevel"/>
    <w:tmpl w:val="56C8C5C0"/>
    <w:lvl w:ilvl="0" w:tplc="E812A1D2">
      <w:start w:val="1"/>
      <w:numFmt w:val="bullet"/>
      <w:lvlText w:val=""/>
      <w:lvlJc w:val="left"/>
      <w:pPr>
        <w:ind w:left="39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0" w15:restartNumberingAfterBreak="0">
    <w:nsid w:val="59613907"/>
    <w:multiLevelType w:val="hybridMultilevel"/>
    <w:tmpl w:val="15EE8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A26043"/>
    <w:multiLevelType w:val="hybridMultilevel"/>
    <w:tmpl w:val="8DB4A81A"/>
    <w:lvl w:ilvl="0" w:tplc="08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12" w15:restartNumberingAfterBreak="0">
    <w:nsid w:val="5DDE65D2"/>
    <w:multiLevelType w:val="hybridMultilevel"/>
    <w:tmpl w:val="08F4BE5A"/>
    <w:lvl w:ilvl="0" w:tplc="8D0A5D9C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3" w15:restartNumberingAfterBreak="0">
    <w:nsid w:val="5FF80739"/>
    <w:multiLevelType w:val="hybridMultilevel"/>
    <w:tmpl w:val="780A8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BB001B"/>
    <w:multiLevelType w:val="hybridMultilevel"/>
    <w:tmpl w:val="893C5554"/>
    <w:lvl w:ilvl="0" w:tplc="A6AED9D8">
      <w:start w:val="1"/>
      <w:numFmt w:val="bullet"/>
      <w:lvlText w:val=""/>
      <w:lvlJc w:val="left"/>
      <w:pPr>
        <w:ind w:left="1077" w:hanging="22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5558EC"/>
    <w:multiLevelType w:val="hybridMultilevel"/>
    <w:tmpl w:val="087AA7B6"/>
    <w:lvl w:ilvl="0" w:tplc="5D20E80C">
      <w:start w:val="1"/>
      <w:numFmt w:val="bullet"/>
      <w:lvlText w:val="•"/>
      <w:lvlJc w:val="left"/>
    </w:lvl>
    <w:lvl w:ilvl="1" w:tplc="D7440126">
      <w:numFmt w:val="decimal"/>
      <w:lvlText w:val=""/>
      <w:lvlJc w:val="left"/>
    </w:lvl>
    <w:lvl w:ilvl="2" w:tplc="4F40D916">
      <w:numFmt w:val="decimal"/>
      <w:lvlText w:val=""/>
      <w:lvlJc w:val="left"/>
    </w:lvl>
    <w:lvl w:ilvl="3" w:tplc="C26893AA">
      <w:numFmt w:val="decimal"/>
      <w:lvlText w:val=""/>
      <w:lvlJc w:val="left"/>
    </w:lvl>
    <w:lvl w:ilvl="4" w:tplc="490E321C">
      <w:numFmt w:val="decimal"/>
      <w:lvlText w:val=""/>
      <w:lvlJc w:val="left"/>
    </w:lvl>
    <w:lvl w:ilvl="5" w:tplc="AD8203E2">
      <w:numFmt w:val="decimal"/>
      <w:lvlText w:val=""/>
      <w:lvlJc w:val="left"/>
    </w:lvl>
    <w:lvl w:ilvl="6" w:tplc="394C8AE6">
      <w:numFmt w:val="decimal"/>
      <w:lvlText w:val=""/>
      <w:lvlJc w:val="left"/>
    </w:lvl>
    <w:lvl w:ilvl="7" w:tplc="3DFEC7CC">
      <w:numFmt w:val="decimal"/>
      <w:lvlText w:val=""/>
      <w:lvlJc w:val="left"/>
    </w:lvl>
    <w:lvl w:ilvl="8" w:tplc="912A6EC2">
      <w:numFmt w:val="decimal"/>
      <w:lvlText w:val=""/>
      <w:lvlJc w:val="left"/>
    </w:lvl>
  </w:abstractNum>
  <w:abstractNum w:abstractNumId="16" w15:restartNumberingAfterBreak="0">
    <w:nsid w:val="74B0DC51"/>
    <w:multiLevelType w:val="hybridMultilevel"/>
    <w:tmpl w:val="BB785D16"/>
    <w:lvl w:ilvl="0" w:tplc="4552B120">
      <w:start w:val="1"/>
      <w:numFmt w:val="bullet"/>
      <w:lvlText w:val="•"/>
      <w:lvlJc w:val="left"/>
    </w:lvl>
    <w:lvl w:ilvl="1" w:tplc="8514D790">
      <w:start w:val="9"/>
      <w:numFmt w:val="decimal"/>
      <w:lvlText w:val="%2."/>
      <w:lvlJc w:val="left"/>
    </w:lvl>
    <w:lvl w:ilvl="2" w:tplc="4822C2FE">
      <w:numFmt w:val="decimal"/>
      <w:lvlText w:val=""/>
      <w:lvlJc w:val="left"/>
    </w:lvl>
    <w:lvl w:ilvl="3" w:tplc="1D8CDBC4">
      <w:numFmt w:val="decimal"/>
      <w:lvlText w:val=""/>
      <w:lvlJc w:val="left"/>
    </w:lvl>
    <w:lvl w:ilvl="4" w:tplc="AB1AA9B0">
      <w:numFmt w:val="decimal"/>
      <w:lvlText w:val=""/>
      <w:lvlJc w:val="left"/>
    </w:lvl>
    <w:lvl w:ilvl="5" w:tplc="2E04A896">
      <w:numFmt w:val="decimal"/>
      <w:lvlText w:val=""/>
      <w:lvlJc w:val="left"/>
    </w:lvl>
    <w:lvl w:ilvl="6" w:tplc="1EA6326A">
      <w:numFmt w:val="decimal"/>
      <w:lvlText w:val=""/>
      <w:lvlJc w:val="left"/>
    </w:lvl>
    <w:lvl w:ilvl="7" w:tplc="96B080A6">
      <w:numFmt w:val="decimal"/>
      <w:lvlText w:val=""/>
      <w:lvlJc w:val="left"/>
    </w:lvl>
    <w:lvl w:ilvl="8" w:tplc="ED52EEDC">
      <w:numFmt w:val="decimal"/>
      <w:lvlText w:val=""/>
      <w:lvlJc w:val="left"/>
    </w:lvl>
  </w:abstractNum>
  <w:num w:numId="1">
    <w:abstractNumId w:val="11"/>
  </w:num>
  <w:num w:numId="2">
    <w:abstractNumId w:val="3"/>
  </w:num>
  <w:num w:numId="3">
    <w:abstractNumId w:val="0"/>
  </w:num>
  <w:num w:numId="4">
    <w:abstractNumId w:val="9"/>
  </w:num>
  <w:num w:numId="5">
    <w:abstractNumId w:val="7"/>
  </w:num>
  <w:num w:numId="6">
    <w:abstractNumId w:val="12"/>
  </w:num>
  <w:num w:numId="7">
    <w:abstractNumId w:val="4"/>
  </w:num>
  <w:num w:numId="8">
    <w:abstractNumId w:val="1"/>
  </w:num>
  <w:num w:numId="9">
    <w:abstractNumId w:val="13"/>
  </w:num>
  <w:num w:numId="10">
    <w:abstractNumId w:val="6"/>
  </w:num>
  <w:num w:numId="11">
    <w:abstractNumId w:val="14"/>
  </w:num>
  <w:num w:numId="12">
    <w:abstractNumId w:val="16"/>
  </w:num>
  <w:num w:numId="13">
    <w:abstractNumId w:val="10"/>
  </w:num>
  <w:num w:numId="14">
    <w:abstractNumId w:val="8"/>
  </w:num>
  <w:num w:numId="15">
    <w:abstractNumId w:val="2"/>
  </w:num>
  <w:num w:numId="16">
    <w:abstractNumId w:val="5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displayBackgroundShape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B53"/>
    <w:rsid w:val="00006AE1"/>
    <w:rsid w:val="0007107B"/>
    <w:rsid w:val="000C03BC"/>
    <w:rsid w:val="00236ADC"/>
    <w:rsid w:val="00337173"/>
    <w:rsid w:val="003415ED"/>
    <w:rsid w:val="0036270E"/>
    <w:rsid w:val="003C71C6"/>
    <w:rsid w:val="003D6AA3"/>
    <w:rsid w:val="003E0B53"/>
    <w:rsid w:val="003E4BD8"/>
    <w:rsid w:val="004A03F4"/>
    <w:rsid w:val="004C366B"/>
    <w:rsid w:val="00580E35"/>
    <w:rsid w:val="00584FA6"/>
    <w:rsid w:val="00662F36"/>
    <w:rsid w:val="006B4458"/>
    <w:rsid w:val="00741CC1"/>
    <w:rsid w:val="00796F43"/>
    <w:rsid w:val="008218E0"/>
    <w:rsid w:val="00844BC5"/>
    <w:rsid w:val="00853596"/>
    <w:rsid w:val="00883D28"/>
    <w:rsid w:val="008D158C"/>
    <w:rsid w:val="00925E5F"/>
    <w:rsid w:val="0097595E"/>
    <w:rsid w:val="00986082"/>
    <w:rsid w:val="009E0938"/>
    <w:rsid w:val="009E2004"/>
    <w:rsid w:val="00A62281"/>
    <w:rsid w:val="00A73314"/>
    <w:rsid w:val="00A80599"/>
    <w:rsid w:val="00A86DA4"/>
    <w:rsid w:val="00AC3BDC"/>
    <w:rsid w:val="00AD5CEC"/>
    <w:rsid w:val="00AF2184"/>
    <w:rsid w:val="00B5524B"/>
    <w:rsid w:val="00B903F2"/>
    <w:rsid w:val="00BB2E28"/>
    <w:rsid w:val="00BD29B5"/>
    <w:rsid w:val="00C11EBA"/>
    <w:rsid w:val="00C35B31"/>
    <w:rsid w:val="00C54FF3"/>
    <w:rsid w:val="00C55632"/>
    <w:rsid w:val="00C578DE"/>
    <w:rsid w:val="00C974C3"/>
    <w:rsid w:val="00CD0457"/>
    <w:rsid w:val="00CD2E40"/>
    <w:rsid w:val="00CF6F86"/>
    <w:rsid w:val="00DC5F35"/>
    <w:rsid w:val="00DC632C"/>
    <w:rsid w:val="00E02F27"/>
    <w:rsid w:val="00E86B82"/>
    <w:rsid w:val="00EA7FA1"/>
    <w:rsid w:val="00ED6034"/>
    <w:rsid w:val="00F26C38"/>
    <w:rsid w:val="00F540E1"/>
    <w:rsid w:val="00F6652A"/>
    <w:rsid w:val="00F75812"/>
    <w:rsid w:val="00F937EA"/>
    <w:rsid w:val="00FA7082"/>
    <w:rsid w:val="00FB7796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28CE1"/>
  <w15:chartTrackingRefBased/>
  <w15:docId w15:val="{75AA83B5-651B-A746-BFFD-1C2EFB416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54FF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aragraph-Pink">
    <w:name w:val="Paragraph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  <w:sz w:val="28"/>
      <w:szCs w:val="28"/>
    </w:rPr>
  </w:style>
  <w:style w:type="paragraph" w:customStyle="1" w:styleId="Paragraph-About-Pink">
    <w:name w:val="Paragraph-About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</w:rPr>
  </w:style>
  <w:style w:type="paragraph" w:customStyle="1" w:styleId="NoParagraphStyle">
    <w:name w:val="[No Paragraph Style]"/>
    <w:rsid w:val="00AD5C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AD5CEC"/>
    <w:rPr>
      <w:color w:val="265A9B"/>
      <w:u w:val="thick"/>
    </w:rPr>
  </w:style>
  <w:style w:type="character" w:styleId="UnresolvedMention">
    <w:name w:val="Unresolved Mention"/>
    <w:basedOn w:val="DefaultParagraphFont"/>
    <w:uiPriority w:val="99"/>
    <w:rsid w:val="00006A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6AE1"/>
    <w:rPr>
      <w:color w:val="954F72" w:themeColor="followedHyperlink"/>
      <w:u w:val="single"/>
    </w:rPr>
  </w:style>
  <w:style w:type="paragraph" w:customStyle="1" w:styleId="SectionHeading-Pink">
    <w:name w:val="SectionHeading-Pink"/>
    <w:basedOn w:val="NoParagraphStyle"/>
    <w:uiPriority w:val="99"/>
    <w:rsid w:val="00006AE1"/>
    <w:pPr>
      <w:suppressAutoHyphens/>
    </w:pPr>
    <w:rPr>
      <w:rFonts w:ascii="OpenSans-Bold" w:hAnsi="OpenSans-Bold" w:cs="OpenSans-Bold"/>
      <w:b/>
      <w:bCs/>
      <w:color w:val="D50367"/>
      <w:sz w:val="36"/>
      <w:szCs w:val="36"/>
    </w:rPr>
  </w:style>
  <w:style w:type="table" w:styleId="TableGrid">
    <w:name w:val="Table Grid"/>
    <w:basedOn w:val="TableNormal"/>
    <w:uiPriority w:val="39"/>
    <w:rsid w:val="00F26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6C38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52A"/>
  </w:style>
  <w:style w:type="character" w:styleId="PageNumber">
    <w:name w:val="page number"/>
    <w:basedOn w:val="DefaultParagraphFont"/>
    <w:uiPriority w:val="99"/>
    <w:semiHidden/>
    <w:unhideWhenUsed/>
    <w:rsid w:val="00F6652A"/>
  </w:style>
  <w:style w:type="paragraph" w:styleId="Header">
    <w:name w:val="header"/>
    <w:basedOn w:val="Normal"/>
    <w:link w:val="Head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52A"/>
  </w:style>
  <w:style w:type="paragraph" w:styleId="Subtitle">
    <w:name w:val="Subtitle"/>
    <w:basedOn w:val="Normal"/>
    <w:next w:val="Normal"/>
    <w:link w:val="SubtitleChar"/>
    <w:uiPriority w:val="11"/>
    <w:qFormat/>
    <w:rsid w:val="00662F3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erTile">
    <w:name w:val="HeaderTile"/>
    <w:basedOn w:val="DefaultParagraphFont"/>
    <w:uiPriority w:val="1"/>
    <w:rsid w:val="00853596"/>
    <w:rPr>
      <w:rFonts w:ascii="Calibri" w:hAnsi="Calibri"/>
      <w:b/>
      <w:bCs/>
      <w:i w:val="0"/>
      <w:color w:val="D60866"/>
      <w:sz w:val="24"/>
    </w:rPr>
  </w:style>
  <w:style w:type="character" w:customStyle="1" w:styleId="HeaderSubTitle">
    <w:name w:val="HeaderSubTitle"/>
    <w:basedOn w:val="DefaultParagraphFont"/>
    <w:uiPriority w:val="1"/>
    <w:rsid w:val="00853596"/>
    <w:rPr>
      <w:rFonts w:ascii="Calibri" w:hAnsi="Calibri"/>
      <w:b w:val="0"/>
      <w:i w:val="0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2F36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62F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F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Paragraph-Orange">
    <w:name w:val="Paragraph-Orange"/>
    <w:basedOn w:val="NoParagraphStyle"/>
    <w:uiPriority w:val="99"/>
    <w:rsid w:val="00F75812"/>
    <w:pPr>
      <w:suppressAutoHyphens/>
    </w:pPr>
    <w:rPr>
      <w:rFonts w:ascii="OpenSans-Regular" w:hAnsi="OpenSans-Regular" w:cs="OpenSans-Regular"/>
      <w:color w:val="EA681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6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gov.uk/government/publications/new-guidance-on-the-rehabilitation-of-offenders-act-1974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uk/government/organisations/disclosure-and-barring-servic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gov.uk/government/publications/dbs-identity-checking-guidelines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cva.cymru/cy/newidiadau-ir-rheolau-ar-gyfer-gwiriadau-dbs/" TargetMode="Externa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emf"/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mbermiller/Library/Containers/com.wdc.WDDesktop.WDDesktopFinderSync/Data/volumes/0175117a-3038-44aa-bce1-acf3fcc2f56f/Amber's%20MyCloud%20Home/02_Spokes/00_SpokesEducation/04_TSSW/03_PDFFiles/03_Volunteering/TSSW_Templatefile_Pin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AC2F4B9-188A-8048-B065-812F7ACDFA49}">
  <we:reference id="wa200001011" version="1.1.0.0" store="en-GB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29C079-9116-934B-BCED-A4FCE4E71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TSSW_Templatefile_Pink.dotx</Template>
  <TotalTime>8</TotalTime>
  <Pages>4</Pages>
  <Words>937</Words>
  <Characters>5345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6270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Amber Miller</cp:lastModifiedBy>
  <cp:revision>7</cp:revision>
  <dcterms:created xsi:type="dcterms:W3CDTF">2021-09-30T12:29:00Z</dcterms:created>
  <dcterms:modified xsi:type="dcterms:W3CDTF">2021-11-05T09:40:00Z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documentId_1348</vt:lpwstr>
  </property>
</Properties>
</file>