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738FE329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0A9C00FB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66F4FB08" wp14:editId="5F4F4303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1DDE487F" w14:textId="6B72C0B7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r w:rsidR="001426EC" w:rsidRPr="00DC7B60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  <w:lang w:val="cy-GB"/>
              </w:rPr>
              <w:t>Polisi a Gweithdrefn Gwyno</w:t>
            </w: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646C7486" w14:textId="77777777" w:rsidTr="00844BC5">
        <w:tc>
          <w:tcPr>
            <w:tcW w:w="3995" w:type="dxa"/>
            <w:vMerge/>
          </w:tcPr>
          <w:p w14:paraId="720A907B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1A55B0CD" w14:textId="5FE708D4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11209C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1426EC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2FBF2088" w14:textId="77777777" w:rsidR="00DC5F35" w:rsidRDefault="00DC5F35" w:rsidP="00844BC5">
      <w:pPr>
        <w:ind w:left="567"/>
      </w:pPr>
    </w:p>
    <w:p w14:paraId="524FD1CE" w14:textId="77777777" w:rsidR="00C54FF3" w:rsidRDefault="00C54FF3" w:rsidP="00844BC5"/>
    <w:p w14:paraId="5B30A1DA" w14:textId="77777777" w:rsidR="00844BC5" w:rsidRPr="00C54FF3" w:rsidRDefault="00844BC5" w:rsidP="00844BC5"/>
    <w:p w14:paraId="73BE161D" w14:textId="77777777" w:rsidR="00C54FF3" w:rsidRDefault="00C54FF3" w:rsidP="00844BC5">
      <w:pPr>
        <w:ind w:left="567"/>
      </w:pPr>
    </w:p>
    <w:p w14:paraId="5E634248" w14:textId="77777777" w:rsidR="00844BC5" w:rsidRDefault="00844BC5" w:rsidP="00844BC5">
      <w:pPr>
        <w:ind w:left="567"/>
      </w:pPr>
    </w:p>
    <w:p w14:paraId="20F2A5CA" w14:textId="77777777" w:rsidR="00844BC5" w:rsidRDefault="00844BC5" w:rsidP="00844BC5">
      <w:pPr>
        <w:ind w:left="567"/>
      </w:pPr>
    </w:p>
    <w:p w14:paraId="17CF03DD" w14:textId="77777777" w:rsidR="00844BC5" w:rsidRDefault="00844BC5" w:rsidP="00844BC5">
      <w:pPr>
        <w:ind w:left="567"/>
      </w:pPr>
    </w:p>
    <w:p w14:paraId="7BD3E1B7" w14:textId="77777777" w:rsidR="00844BC5" w:rsidRDefault="00844BC5" w:rsidP="00844BC5">
      <w:pPr>
        <w:ind w:left="567"/>
      </w:pPr>
    </w:p>
    <w:p w14:paraId="0A871EAC" w14:textId="1A4DE053" w:rsidR="00844BC5" w:rsidRPr="00C54FF3" w:rsidRDefault="0011209C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8A38BDF" wp14:editId="04A43895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CE6F847" w14:textId="5D72A5AA" w:rsidR="0011209C" w:rsidRPr="001426EC" w:rsidRDefault="001426EC" w:rsidP="001426EC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  <w:lang w:val="cy-GB"/>
                              </w:rPr>
                            </w:pPr>
                            <w:r w:rsidRPr="009F6E0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Mae’r enghraifft hon wedi’</w:t>
                            </w:r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i bwriadu fel arweiniad yn unig a dylid ei haddasu ar gyfer anghenion eich mudiad chi</w:t>
                            </w:r>
                            <w:r w:rsidRPr="009F6E07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38BDF" id="Text Box 3" o:spid="_x0000_s1026" style="position:absolute;left:0;text-align:left;margin-left:0;margin-top:16pt;width:459.35pt;height:50.4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" fillcolor="#f17424" strokecolor="#f17424" strokeweight="3pt">
                <v:fill opacity="13107f"/>
                <v:stroke opacity="52428f"/>
                <v:textbox>
                  <w:txbxContent>
                    <w:p w14:paraId="0CE6F847" w14:textId="5D72A5AA" w:rsidR="0011209C" w:rsidRPr="001426EC" w:rsidRDefault="001426EC" w:rsidP="001426EC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  <w:lang w:val="cy-GB"/>
                        </w:rPr>
                      </w:pPr>
                      <w:r w:rsidRPr="009F6E07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Mae’r enghraifft hon wedi’</w:t>
                      </w:r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i bwriadu fel arweiniad yn unig a dylid ei haddasu ar gyfer anghenion eich mudiad chi</w:t>
                      </w:r>
                      <w:r w:rsidRPr="009F6E07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55762872" w14:textId="77777777" w:rsidR="009E0938" w:rsidRDefault="009E0938" w:rsidP="00844BC5">
      <w:pPr>
        <w:ind w:left="567"/>
      </w:pPr>
    </w:p>
    <w:p w14:paraId="30FA90E1" w14:textId="77777777" w:rsidR="00844BC5" w:rsidRDefault="00844BC5" w:rsidP="00844BC5">
      <w:pPr>
        <w:ind w:left="567"/>
      </w:pPr>
    </w:p>
    <w:p w14:paraId="4517A284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7673A322" w14:textId="77777777" w:rsidR="0011209C" w:rsidRDefault="0011209C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A954CB9" w14:textId="77777777" w:rsidR="0011209C" w:rsidRDefault="0011209C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64BA994" w14:textId="23BD67ED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</w:rPr>
        <w:t xml:space="preserve">Mae’n bwysig bod gan gyflogwyr bolisïau a gweithdrefnau da i arwain rheolwyr yn y modd </w:t>
      </w:r>
      <w:r w:rsidR="008977E4">
        <w:rPr>
          <w:rFonts w:ascii="Calibri" w:hAnsi="Calibri" w:cs="Microsoft Sans Serif"/>
          <w:noProof/>
          <w:color w:val="767171" w:themeColor="background2" w:themeShade="80"/>
        </w:rPr>
        <w:t>y maen nhw’n</w:t>
      </w:r>
      <w:r w:rsidRPr="001426EC">
        <w:rPr>
          <w:rFonts w:ascii="Calibri" w:hAnsi="Calibri" w:cs="Microsoft Sans Serif"/>
          <w:noProof/>
          <w:color w:val="767171" w:themeColor="background2" w:themeShade="80"/>
        </w:rPr>
        <w:t xml:space="preserve"> delio â phroblemau yn y gweithle ac i sicrhau bod pob cyflogai’n cael </w:t>
      </w:r>
      <w:r w:rsidR="008977E4">
        <w:rPr>
          <w:rFonts w:ascii="Calibri" w:hAnsi="Calibri" w:cs="Microsoft Sans Serif"/>
          <w:noProof/>
          <w:color w:val="767171" w:themeColor="background2" w:themeShade="80"/>
        </w:rPr>
        <w:t>ei drin</w:t>
      </w:r>
      <w:r w:rsidRPr="001426EC">
        <w:rPr>
          <w:rFonts w:ascii="Calibri" w:hAnsi="Calibri" w:cs="Microsoft Sans Serif"/>
          <w:noProof/>
          <w:color w:val="767171" w:themeColor="background2" w:themeShade="80"/>
        </w:rPr>
        <w:t xml:space="preserve"> yn gyfartal. Bydd angen i bolisïau a gweithdrefnau fod yn seiliedig ar y fframwaith cyfreithiol. Mae deddfwriaeth y DU yn gwarchod cyflogeion, felly rhaid i fudiad weithredu’n deg ac yn unol ag arferion rheoli da.</w:t>
      </w:r>
    </w:p>
    <w:p w14:paraId="2A4FFD5F" w14:textId="55CE14CC" w:rsidR="0011209C" w:rsidRDefault="0011209C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0E76B1E" w14:textId="77777777" w:rsidR="001426EC" w:rsidRPr="001426EC" w:rsidRDefault="001426EC" w:rsidP="001426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1426EC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Polisi Cwyno </w:t>
      </w:r>
    </w:p>
    <w:p w14:paraId="039676AF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D40965"/>
        </w:rPr>
      </w:pPr>
    </w:p>
    <w:p w14:paraId="173D7AA2" w14:textId="76DA6D50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</w:rPr>
        <w:t xml:space="preserve">Mae polisi da yn rhoi arweiniad i reolwyr pan fydd problem yn codi ac mae’n sicrhau bod cyflogeion a rheolwyr yn gweithredu’n deg. I </w:t>
      </w:r>
      <w:r w:rsidR="008977E4">
        <w:rPr>
          <w:rFonts w:ascii="Calibri" w:hAnsi="Calibri" w:cs="Microsoft Sans Serif"/>
          <w:noProof/>
          <w:color w:val="767171" w:themeColor="background2" w:themeShade="80"/>
        </w:rPr>
        <w:t>gyflogeion</w:t>
      </w:r>
      <w:r w:rsidRPr="001426EC">
        <w:rPr>
          <w:rFonts w:ascii="Calibri" w:hAnsi="Calibri" w:cs="Microsoft Sans Serif"/>
          <w:noProof/>
          <w:color w:val="767171" w:themeColor="background2" w:themeShade="80"/>
        </w:rPr>
        <w:t>, mae’n dangos pa lwybr i’w ddilyn os oes ganddynt broblem neu gŵyn. Mae gweithdrefn sylfaenol statudol y mae’n rhaid ei dilyn.</w:t>
      </w:r>
    </w:p>
    <w:p w14:paraId="2C9667E7" w14:textId="77777777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11CD499" w14:textId="77777777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Paratowyd y ddogfen enghreifftiol hon fel arweiniad yn unig ac ni ddylid ei thrin fel datganiad awdurdodol o’r gyfraith.</w:t>
      </w:r>
    </w:p>
    <w:p w14:paraId="6A14B697" w14:textId="77777777" w:rsidR="001426EC" w:rsidRPr="001426EC" w:rsidRDefault="001426EC" w:rsidP="001426EC">
      <w:pPr>
        <w:ind w:left="567" w:right="254"/>
        <w:rPr>
          <w:rFonts w:ascii="Calibri" w:hAnsi="Calibri" w:cs="Microsoft Sans Serif"/>
          <w:b/>
          <w:noProof/>
          <w:color w:val="767171" w:themeColor="background2" w:themeShade="80"/>
          <w:lang w:val="cy-GB"/>
        </w:rPr>
      </w:pPr>
    </w:p>
    <w:p w14:paraId="7D0E0F27" w14:textId="4D02F1F8" w:rsidR="0011209C" w:rsidRPr="0011209C" w:rsidRDefault="001426EC" w:rsidP="001426EC">
      <w:pPr>
        <w:ind w:left="567" w:right="254"/>
        <w:rPr>
          <w:rFonts w:ascii="Calibri" w:hAnsi="Calibri" w:cs="Microsoft Sans Serif"/>
          <w:bCs/>
          <w:noProof/>
          <w:color w:val="767171" w:themeColor="background2" w:themeShade="80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</w:rPr>
        <w:t xml:space="preserve">Dylai cyflogwyr gyfeirio at ganllaw ACAS ar </w:t>
      </w:r>
      <w:hyperlink r:id="rId9" w:history="1">
        <w:r>
          <w:rPr>
            <w:rStyle w:val="Hyperlink"/>
            <w:rFonts w:ascii="Calibri" w:hAnsi="Calibri" w:cs="Microsoft Sans Serif"/>
            <w:bCs/>
            <w:noProof/>
          </w:rPr>
          <w:t>Weithdrefnau Disgyblu a Chwyno</w:t>
        </w:r>
      </w:hyperlink>
      <w:r w:rsidR="0011209C" w:rsidRPr="0011209C">
        <w:rPr>
          <w:rFonts w:ascii="Calibri" w:hAnsi="Calibri" w:cs="Microsoft Sans Serif"/>
          <w:bCs/>
          <w:noProof/>
          <w:color w:val="767171" w:themeColor="background2" w:themeShade="80"/>
        </w:rPr>
        <w:t xml:space="preserve"> </w:t>
      </w:r>
    </w:p>
    <w:p w14:paraId="5E4A89F6" w14:textId="77777777" w:rsidR="00844BC5" w:rsidRDefault="00844BC5" w:rsidP="0011209C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8D7CBD8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85FE3C8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2E2CD2CE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3C4201DB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B012A1A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2616BD2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56F42C10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DFB9425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29583291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69C85499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6A0ABC57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35EE9C7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13B8B39C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3940D232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4693C45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16D2CC06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6F9433A3" w14:textId="77777777" w:rsidR="001426EC" w:rsidRDefault="001426E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9C64EEE" w14:textId="77777777" w:rsidR="001426EC" w:rsidRDefault="001426E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5358C6B" w14:textId="77777777" w:rsidR="001426EC" w:rsidRPr="00DC7B60" w:rsidRDefault="001426EC" w:rsidP="001426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Cyflwyniad</w:t>
      </w:r>
    </w:p>
    <w:p w14:paraId="08FD734A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D40965"/>
        </w:rPr>
      </w:pPr>
    </w:p>
    <w:p w14:paraId="6CFA08C6" w14:textId="7A9653F9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 w:rsidR="00692C4D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"/>
            <w:enabled/>
            <w:calcOnExit w:val="0"/>
            <w:textInput>
              <w:default w:val="[NAME OF ORGANISATION]"/>
            </w:textInput>
          </w:ffData>
        </w:fldChar>
      </w:r>
      <w:bookmarkStart w:id="0" w:name="Text1"/>
      <w:r w:rsidR="00692C4D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692C4D">
        <w:rPr>
          <w:rFonts w:ascii="Calibri" w:hAnsi="Calibri" w:cs="Microsoft Sans Serif"/>
          <w:noProof/>
          <w:color w:val="767171" w:themeColor="background2" w:themeShade="80"/>
        </w:rPr>
      </w:r>
      <w:r w:rsidR="00692C4D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692C4D">
        <w:rPr>
          <w:rFonts w:ascii="Calibri" w:hAnsi="Calibri" w:cs="Microsoft Sans Serif"/>
          <w:noProof/>
          <w:color w:val="767171" w:themeColor="background2" w:themeShade="80"/>
        </w:rPr>
        <w:t>[NAME OF ORGANISATION]</w:t>
      </w:r>
      <w:r w:rsidR="00692C4D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0"/>
      <w:r w:rsidR="0011209C" w:rsidRPr="0011209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wedi ymrwymo i ddarparu gwasanaethau o safon uchel a bydd yn disgwyl safonau uchel gan bawb yn y mudiad. Mae’r mudiad wedi ymrwymo i greu amgylchedd cynhwysol sy’n seiliedig ar waith tîm a pharch. </w:t>
      </w:r>
    </w:p>
    <w:p w14:paraId="4F2F8A64" w14:textId="77777777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6DDCFEE9" w14:textId="77777777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Nod y Polisi Cwyno hwn yw galluogi’r mudiad i setlo cwynion neu anghydfodau’n deg a chyflym. Gwneir pob ymdrech i ddatrys problemau cyn gynted â phosibl, ac yn ystod pob cam gwneir ymdrech i osgoi gorfod symud ymlaen i’r cam nesaf ac i setlo’r broblem yn gyfeillgar.</w:t>
      </w:r>
    </w:p>
    <w:p w14:paraId="78061335" w14:textId="522C0FA7" w:rsidR="0011209C" w:rsidRDefault="0011209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F815252" w14:textId="77777777" w:rsidR="001426EC" w:rsidRPr="00DC7B60" w:rsidRDefault="001426EC" w:rsidP="001426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Cwmpas</w:t>
      </w:r>
    </w:p>
    <w:p w14:paraId="19782DC3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D40965"/>
        </w:rPr>
      </w:pPr>
    </w:p>
    <w:p w14:paraId="4C323656" w14:textId="6B6717DD" w:rsidR="0011209C" w:rsidRDefault="001426EC" w:rsidP="0011209C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</w:rPr>
        <w:t>Mae’r mathau o anghydfodau sy’n codi yn y gweithle gan amlaf yn deillio o faterion rhyngbersonol fel gwahaniaethu, bwlio ac aflonyddu, yn ogystal ag anfodlonrwydd ynglŷn â chyflog a buddion, llwyth gwaith ac amodau gweithio. Mae’r weithdrefn hon yn gymwys i holl gyflogeion</w:t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1426EC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="00692C4D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2"/>
            <w:enabled/>
            <w:calcOnExit w:val="0"/>
            <w:textInput>
              <w:default w:val="[NAME OF ORGANISATION]"/>
            </w:textInput>
          </w:ffData>
        </w:fldChar>
      </w:r>
      <w:bookmarkStart w:id="1" w:name="Text2"/>
      <w:r w:rsidR="00692C4D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="00692C4D">
        <w:rPr>
          <w:rFonts w:ascii="Calibri" w:hAnsi="Calibri" w:cs="Microsoft Sans Serif"/>
          <w:noProof/>
          <w:color w:val="767171" w:themeColor="background2" w:themeShade="80"/>
        </w:rPr>
      </w:r>
      <w:r w:rsidR="00692C4D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="00692C4D">
        <w:rPr>
          <w:rFonts w:ascii="Calibri" w:hAnsi="Calibri" w:cs="Microsoft Sans Serif"/>
          <w:noProof/>
          <w:color w:val="767171" w:themeColor="background2" w:themeShade="80"/>
        </w:rPr>
        <w:t>[NAME OF ORGANISATION]</w:t>
      </w:r>
      <w:r w:rsidR="00692C4D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1"/>
      <w:r w:rsidR="00692C4D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1426EC">
        <w:rPr>
          <w:rFonts w:ascii="Calibri" w:hAnsi="Calibri" w:cs="Microsoft Sans Serif"/>
          <w:noProof/>
          <w:color w:val="767171" w:themeColor="background2" w:themeShade="80"/>
        </w:rPr>
        <w:t>ac mae’n berthnasol i setlo anghydfodau sy’n ymwneud â’u cyflogaeth. Nid yw’n gymwys yn achos disgyblaeth neu berfformiad gwael, gan yr ymdrinnir â’r materion hynny o dan y polisi Disgyblu.</w:t>
      </w:r>
    </w:p>
    <w:p w14:paraId="72E44CEA" w14:textId="3E7EF018" w:rsidR="0011209C" w:rsidRDefault="0011209C" w:rsidP="0011209C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AB36EC8" w14:textId="530C01EA" w:rsidR="0011209C" w:rsidRDefault="001426E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Egwyddorion</w:t>
      </w:r>
    </w:p>
    <w:p w14:paraId="0EB2581C" w14:textId="77777777" w:rsidR="001426EC" w:rsidRDefault="001426EC" w:rsidP="0011209C">
      <w:pPr>
        <w:ind w:left="567" w:right="254"/>
        <w:rPr>
          <w:rFonts w:ascii="Calibri" w:hAnsi="Calibri"/>
          <w:b/>
          <w:bCs/>
          <w:color w:val="D40965"/>
        </w:rPr>
      </w:pPr>
    </w:p>
    <w:p w14:paraId="0E5B57A2" w14:textId="77777777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Mae’r polisi hwn yn gymwys i’r holl staff cyflogedig a’i nod yw sicrhau triniaeth gyson a theg wrth ddelio ag anghydfodau. Mae 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3"/>
            <w:enabled/>
            <w:calcOnExit w:val="0"/>
            <w:textInput>
              <w:default w:val="[NAME OF ORGANISATION]"/>
            </w:textInput>
          </w:ffData>
        </w:fldChar>
      </w:r>
      <w:bookmarkStart w:id="2" w:name="Text3"/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[NAME OF ORGANISATION]</w:t>
      </w:r>
      <w:r w:rsidRPr="001426EC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2"/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disgwyl ac yn annog cyflogeion i ddatrys anghydfodau mewn ffordd sy’n dderbyniol i’r ddwy ochr mor gyflym â phosibl ac ar y lefel isaf bosibl. </w:t>
      </w:r>
    </w:p>
    <w:p w14:paraId="26CD8C4E" w14:textId="1B843B94" w:rsidR="0011209C" w:rsidRDefault="0011209C" w:rsidP="0011209C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4AB985C" w14:textId="0AFA11F0" w:rsidR="0011209C" w:rsidRPr="008D269E" w:rsidRDefault="001426EC" w:rsidP="0011209C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Anghydfodau</w:t>
      </w:r>
    </w:p>
    <w:p w14:paraId="6600BAD1" w14:textId="77777777" w:rsidR="0011209C" w:rsidRDefault="0011209C" w:rsidP="0011209C">
      <w:pPr>
        <w:ind w:left="567" w:right="254"/>
        <w:rPr>
          <w:rFonts w:ascii="Calibri" w:hAnsi="Calibri"/>
          <w:b/>
          <w:bCs/>
          <w:color w:val="D40965"/>
        </w:rPr>
      </w:pPr>
    </w:p>
    <w:p w14:paraId="6B4A8288" w14:textId="39E3AF3D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Nid oes dim yn y weithdrefn hon sy’n ceisio atal unrhyw 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gyflogeion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rhag codi unrhyw fater yr hoffent dynnu sylw ato’n anffurfiol. Yn aml, mi all trafodaethau anffurfiol ddatrys problemau.  Ar y cyfan disgwylir gallu datrys y rhan fwyaf o broblemau ar y lefel anffurfiol hon. Er mwyn sicrhau y bydd gan bawb y cyfle gorau i ddatrys gwahaniaethau yn ystod y cam anffurfiol hwn, rhaid gallu dangos tystiolaeth o ddatrysiad sy’n dderbyniol i’r ddwy ochr o fewn mis ar ôl i’r mater gael ei godi.</w:t>
      </w:r>
    </w:p>
    <w:p w14:paraId="247E84D5" w14:textId="77777777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4BAA8BC" w14:textId="56F5968D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</w:rPr>
        <w:t xml:space="preserve">Os oes gan gyflogai broblem ag unrhyw aelod arall o’r staff neu wirfoddolwr </w:t>
      </w:r>
      <w:r w:rsidR="008977E4">
        <w:rPr>
          <w:rFonts w:ascii="Calibri" w:hAnsi="Calibri" w:cs="Microsoft Sans Serif"/>
          <w:noProof/>
          <w:color w:val="767171" w:themeColor="background2" w:themeShade="80"/>
        </w:rPr>
        <w:t xml:space="preserve">na all </w:t>
      </w:r>
      <w:r w:rsidRPr="001426EC">
        <w:rPr>
          <w:rFonts w:ascii="Calibri" w:hAnsi="Calibri" w:cs="Microsoft Sans Serif"/>
          <w:noProof/>
          <w:color w:val="767171" w:themeColor="background2" w:themeShade="80"/>
        </w:rPr>
        <w:t>ei datrys yn anffurfiol, dylid cyfeirio’r mater at e</w:t>
      </w:r>
      <w:r w:rsidR="008977E4">
        <w:rPr>
          <w:rFonts w:ascii="Calibri" w:hAnsi="Calibri" w:cs="Microsoft Sans Serif"/>
          <w:noProof/>
          <w:color w:val="767171" w:themeColor="background2" w:themeShade="80"/>
        </w:rPr>
        <w:t>i</w:t>
      </w:r>
      <w:r w:rsidRPr="001426EC">
        <w:rPr>
          <w:rFonts w:ascii="Calibri" w:hAnsi="Calibri" w:cs="Microsoft Sans Serif"/>
          <w:noProof/>
          <w:color w:val="767171" w:themeColor="background2" w:themeShade="80"/>
        </w:rPr>
        <w:t xml:space="preserve"> r</w:t>
      </w:r>
      <w:r w:rsidR="008977E4">
        <w:rPr>
          <w:rFonts w:ascii="Calibri" w:hAnsi="Calibri" w:cs="Microsoft Sans Serif"/>
          <w:noProof/>
          <w:color w:val="767171" w:themeColor="background2" w:themeShade="80"/>
        </w:rPr>
        <w:t>eolwr</w:t>
      </w:r>
      <w:r w:rsidRPr="001426EC">
        <w:rPr>
          <w:rFonts w:ascii="Calibri" w:hAnsi="Calibri" w:cs="Microsoft Sans Serif"/>
          <w:noProof/>
          <w:color w:val="767171" w:themeColor="background2" w:themeShade="80"/>
        </w:rPr>
        <w:t xml:space="preserve"> a’i chodi fel anghydfod ffurfiol, ac yn ysgrifenedig.</w:t>
      </w:r>
    </w:p>
    <w:p w14:paraId="27E80778" w14:textId="77777777" w:rsidR="001426EC" w:rsidRPr="001426EC" w:rsidRDefault="001426EC" w:rsidP="001426EC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Yn achos anghydfod sy’n cael ei godi fel gwrth-anghydfod, neu mewn ymateb i ddechrau camau disgyblu, mi all fod yn briodol i ddelio â’r ddau fater ar yr un pryd. Os yn briodol, gellir gohirio gweithdrefn ddisgyblu dros dro i ddelio â’r anghydfod.</w:t>
      </w:r>
    </w:p>
    <w:p w14:paraId="3AEE5BA2" w14:textId="2212357D" w:rsidR="0011209C" w:rsidRDefault="0011209C" w:rsidP="0011209C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F9ACAC9" w14:textId="77777777" w:rsidR="001426EC" w:rsidRPr="0011209C" w:rsidRDefault="001426EC" w:rsidP="0011209C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3F3DC19" w14:textId="77777777" w:rsidR="0011209C" w:rsidRPr="0011209C" w:rsidRDefault="0011209C" w:rsidP="0011209C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1C53EFD" w14:textId="77777777" w:rsidR="0011209C" w:rsidRDefault="0011209C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5450B6A6" w14:textId="77777777" w:rsidR="0011209C" w:rsidRDefault="0011209C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8A4DC29" w14:textId="77777777" w:rsidR="0011209C" w:rsidRDefault="0011209C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2869C320" w14:textId="77777777" w:rsidR="0011209C" w:rsidRDefault="0011209C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3919DCD3" w14:textId="77777777" w:rsidR="0011209C" w:rsidRDefault="0011209C" w:rsidP="00692C4D">
      <w:pPr>
        <w:ind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1FB34EEF" w14:textId="77777777" w:rsidR="001426EC" w:rsidRPr="00DC7B60" w:rsidRDefault="001426EC" w:rsidP="001426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Y Weithdrefn </w:t>
      </w:r>
    </w:p>
    <w:p w14:paraId="20C407A9" w14:textId="77777777" w:rsidR="00EF0AC2" w:rsidRDefault="00EF0AC2" w:rsidP="00EF0AC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7A4D6F11" w14:textId="77777777" w:rsidR="001426EC" w:rsidRPr="00DC7B60" w:rsidRDefault="001426EC" w:rsidP="001426EC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 xml:space="preserve">Gwneud Cwyn </w:t>
      </w:r>
    </w:p>
    <w:p w14:paraId="79BA0883" w14:textId="77777777" w:rsidR="00844BC5" w:rsidRDefault="00844BC5" w:rsidP="00EF0AC2">
      <w:pPr>
        <w:ind w:left="567" w:right="254"/>
        <w:rPr>
          <w:rFonts w:ascii="Calibri" w:hAnsi="Calibri"/>
          <w:b/>
          <w:bCs/>
          <w:color w:val="D40965"/>
        </w:rPr>
      </w:pPr>
    </w:p>
    <w:p w14:paraId="2E887181" w14:textId="70D2ED54" w:rsidR="001426EC" w:rsidRPr="001426EC" w:rsidRDefault="001426EC" w:rsidP="001426EC">
      <w:pPr>
        <w:numPr>
          <w:ilvl w:val="0"/>
          <w:numId w:val="12"/>
        </w:numPr>
        <w:ind w:left="714" w:hanging="357"/>
        <w:rPr>
          <w:rFonts w:cstheme="minorHAnsi"/>
          <w:noProof/>
          <w:color w:val="767171" w:themeColor="background2" w:themeShade="80"/>
          <w:lang w:val="cy-GB"/>
        </w:rPr>
      </w:pPr>
      <w:r w:rsidRPr="001426EC">
        <w:rPr>
          <w:rFonts w:cstheme="minorHAnsi"/>
          <w:noProof/>
          <w:color w:val="767171" w:themeColor="background2" w:themeShade="80"/>
          <w:lang w:val="cy-GB"/>
        </w:rPr>
        <w:t xml:space="preserve">Dylai’r cyflogai wneud cwyn i’w rheolwr llinell, yn ysgrifenedig. Dylid gwneud hyn heb oedi afresymol, fel arfer o fewn mis </w:t>
      </w:r>
      <w:r w:rsidR="008977E4">
        <w:rPr>
          <w:rFonts w:cstheme="minorHAnsi"/>
          <w:noProof/>
          <w:color w:val="767171" w:themeColor="background2" w:themeShade="80"/>
          <w:lang w:val="cy-GB"/>
        </w:rPr>
        <w:t>i’</w:t>
      </w:r>
      <w:r w:rsidRPr="001426EC">
        <w:rPr>
          <w:rFonts w:cstheme="minorHAnsi"/>
          <w:noProof/>
          <w:color w:val="767171" w:themeColor="background2" w:themeShade="80"/>
          <w:lang w:val="cy-GB"/>
        </w:rPr>
        <w:t>r</w:t>
      </w:r>
      <w:r w:rsidR="002C2215">
        <w:rPr>
          <w:rFonts w:cstheme="minorHAnsi"/>
          <w:noProof/>
          <w:color w:val="767171" w:themeColor="background2" w:themeShade="80"/>
          <w:lang w:val="cy-GB"/>
        </w:rPr>
        <w:t xml:space="preserve"> </w:t>
      </w:r>
      <w:r w:rsidRPr="001426EC">
        <w:rPr>
          <w:rFonts w:cstheme="minorHAnsi"/>
          <w:noProof/>
          <w:color w:val="767171" w:themeColor="background2" w:themeShade="80"/>
          <w:lang w:val="cy-GB"/>
        </w:rPr>
        <w:t>digwyddiad (neu ddigwyddiad olaf) sydd wedi arwain at y gŵyn</w:t>
      </w:r>
    </w:p>
    <w:p w14:paraId="43773F39" w14:textId="7639850A" w:rsidR="001426EC" w:rsidRPr="001426EC" w:rsidRDefault="001426EC" w:rsidP="001426EC">
      <w:pPr>
        <w:numPr>
          <w:ilvl w:val="0"/>
          <w:numId w:val="12"/>
        </w:numPr>
        <w:ind w:left="714" w:hanging="357"/>
        <w:rPr>
          <w:rFonts w:cstheme="minorHAnsi"/>
          <w:noProof/>
          <w:color w:val="767171" w:themeColor="background2" w:themeShade="80"/>
          <w:lang w:val="cy-GB"/>
        </w:rPr>
      </w:pPr>
      <w:r w:rsidRPr="001426EC">
        <w:rPr>
          <w:rFonts w:cstheme="minorHAnsi"/>
          <w:noProof/>
          <w:color w:val="767171" w:themeColor="background2" w:themeShade="80"/>
          <w:lang w:val="cy-GB"/>
        </w:rPr>
        <w:t xml:space="preserve">Os yw’r gŵyn yn erbyn </w:t>
      </w:r>
      <w:r w:rsidR="008977E4">
        <w:rPr>
          <w:rFonts w:cstheme="minorHAnsi"/>
          <w:noProof/>
          <w:color w:val="767171" w:themeColor="background2" w:themeShade="80"/>
          <w:lang w:val="cy-GB"/>
        </w:rPr>
        <w:t>ei reolwr</w:t>
      </w:r>
      <w:r w:rsidRPr="001426EC">
        <w:rPr>
          <w:rFonts w:cstheme="minorHAnsi"/>
          <w:noProof/>
          <w:color w:val="767171" w:themeColor="background2" w:themeShade="80"/>
          <w:lang w:val="cy-GB"/>
        </w:rPr>
        <w:t xml:space="preserve"> llinell, dylid codi’r mater â’</w:t>
      </w:r>
      <w:r w:rsidR="008977E4">
        <w:rPr>
          <w:rFonts w:cstheme="minorHAnsi"/>
          <w:noProof/>
          <w:color w:val="767171" w:themeColor="background2" w:themeShade="80"/>
          <w:lang w:val="cy-GB"/>
        </w:rPr>
        <w:t>i</w:t>
      </w:r>
      <w:r w:rsidRPr="001426EC">
        <w:rPr>
          <w:rFonts w:cstheme="minorHAnsi"/>
          <w:noProof/>
          <w:color w:val="767171" w:themeColor="background2" w:themeShade="80"/>
          <w:lang w:val="cy-GB"/>
        </w:rPr>
        <w:t xml:space="preserve"> r</w:t>
      </w:r>
      <w:r w:rsidR="008977E4">
        <w:rPr>
          <w:rFonts w:cstheme="minorHAnsi"/>
          <w:noProof/>
          <w:color w:val="767171" w:themeColor="background2" w:themeShade="80"/>
          <w:lang w:val="cy-GB"/>
        </w:rPr>
        <w:t>eolwr</w:t>
      </w:r>
      <w:r w:rsidRPr="001426EC">
        <w:rPr>
          <w:rFonts w:cstheme="minorHAnsi"/>
          <w:noProof/>
          <w:color w:val="767171" w:themeColor="background2" w:themeShade="80"/>
          <w:lang w:val="cy-GB"/>
        </w:rPr>
        <w:t xml:space="preserve"> llinell </w:t>
      </w:r>
      <w:r w:rsidR="008977E4">
        <w:rPr>
          <w:rFonts w:cstheme="minorHAnsi"/>
          <w:i/>
          <w:iCs/>
          <w:noProof/>
          <w:color w:val="767171" w:themeColor="background2" w:themeShade="80"/>
          <w:lang w:val="cy-GB"/>
        </w:rPr>
        <w:t>ef</w:t>
      </w:r>
      <w:r w:rsidRPr="001426EC">
        <w:rPr>
          <w:rFonts w:cstheme="minorHAnsi"/>
          <w:i/>
          <w:iCs/>
          <w:noProof/>
          <w:color w:val="767171" w:themeColor="background2" w:themeShade="80"/>
          <w:lang w:val="cy-GB"/>
        </w:rPr>
        <w:t xml:space="preserve">. </w:t>
      </w:r>
      <w:r w:rsidRPr="001426EC">
        <w:rPr>
          <w:rFonts w:cstheme="minorHAnsi"/>
          <w:noProof/>
          <w:color w:val="767171" w:themeColor="background2" w:themeShade="80"/>
          <w:lang w:val="cy-GB"/>
        </w:rPr>
        <w:t>Os yw’r gŵyn yn erbyn y Prif Swyddog, dylid codi’r mater â Chadeirydd yr Ymddiriedolwyr</w:t>
      </w:r>
    </w:p>
    <w:p w14:paraId="50C153FC" w14:textId="77777777" w:rsidR="001426EC" w:rsidRPr="001426EC" w:rsidRDefault="001426EC" w:rsidP="001426EC">
      <w:pPr>
        <w:numPr>
          <w:ilvl w:val="0"/>
          <w:numId w:val="12"/>
        </w:numPr>
        <w:ind w:left="714" w:hanging="357"/>
        <w:rPr>
          <w:rFonts w:cstheme="minorHAnsi"/>
          <w:noProof/>
          <w:color w:val="767171" w:themeColor="background2" w:themeShade="80"/>
          <w:lang w:val="cy-GB"/>
        </w:rPr>
      </w:pPr>
      <w:r w:rsidRPr="001426EC">
        <w:rPr>
          <w:rFonts w:cstheme="minorHAnsi"/>
          <w:bCs/>
          <w:noProof/>
          <w:color w:val="767171" w:themeColor="background2" w:themeShade="80"/>
          <w:lang w:val="cy-GB"/>
        </w:rPr>
        <w:t>Rhaid i’r cyflogai gyflwyno manylion yn ysgrifenedig am yr amgylchiadau penodol sy’n sail i’r gŵyn, gan roi dyddiadau, amseroedd ac unrhyw dystion fel bydd yn briodol</w:t>
      </w:r>
    </w:p>
    <w:p w14:paraId="23BFC211" w14:textId="77777777" w:rsidR="001426EC" w:rsidRPr="001426EC" w:rsidRDefault="001426EC" w:rsidP="001426EC">
      <w:pPr>
        <w:numPr>
          <w:ilvl w:val="0"/>
          <w:numId w:val="12"/>
        </w:numPr>
        <w:ind w:left="714" w:hanging="357"/>
        <w:rPr>
          <w:rFonts w:cstheme="minorHAnsi"/>
          <w:noProof/>
          <w:color w:val="767171" w:themeColor="background2" w:themeShade="80"/>
          <w:lang w:val="cy-GB"/>
        </w:rPr>
      </w:pPr>
      <w:r w:rsidRPr="001426EC">
        <w:rPr>
          <w:rFonts w:cstheme="minorHAnsi"/>
          <w:noProof/>
          <w:color w:val="767171" w:themeColor="background2" w:themeShade="80"/>
          <w:lang w:val="cy-GB"/>
        </w:rPr>
        <w:t xml:space="preserve">Cyn gynted â phosibl ar ôl cael y gŵyn, dylai’r rheolwr gynnal ymchwiliad. Mewn llawer o achosion, bydd hwn yn ymarferiad canfod ffeithiau digon syml. Bydd y broses ymchwilio’n dibynnu ar amgylchiadau penodol yr achos. Nod yr ymchwiliad yw canfod holl ffeithiau’r gŵyn cyn gwneud unrhyw benderfyniad </w:t>
      </w:r>
    </w:p>
    <w:p w14:paraId="0E84BFA6" w14:textId="49B1225D" w:rsidR="001426EC" w:rsidRPr="001426EC" w:rsidRDefault="001426EC" w:rsidP="001426EC">
      <w:pPr>
        <w:numPr>
          <w:ilvl w:val="0"/>
          <w:numId w:val="12"/>
        </w:numPr>
        <w:ind w:left="714" w:hanging="357"/>
        <w:rPr>
          <w:rFonts w:cstheme="minorHAnsi"/>
          <w:noProof/>
          <w:color w:val="767171" w:themeColor="background2" w:themeShade="80"/>
          <w:lang w:val="cy-GB"/>
        </w:rPr>
      </w:pPr>
      <w:r w:rsidRPr="001426EC">
        <w:rPr>
          <w:rFonts w:cstheme="minorHAnsi"/>
          <w:noProof/>
          <w:color w:val="767171" w:themeColor="background2" w:themeShade="80"/>
          <w:lang w:val="cy-GB"/>
        </w:rPr>
        <w:t>Os yw’r gŵyn yn cynnwys aelodau eraill o’r staff, dylent gael eu hysbysu a rhoi cyfle iddynt</w:t>
      </w:r>
      <w:r w:rsidR="008977E4">
        <w:rPr>
          <w:rFonts w:cstheme="minorHAnsi"/>
          <w:noProof/>
          <w:color w:val="767171" w:themeColor="background2" w:themeShade="80"/>
          <w:lang w:val="cy-GB"/>
        </w:rPr>
        <w:t xml:space="preserve"> </w:t>
      </w:r>
      <w:r w:rsidRPr="001426EC">
        <w:rPr>
          <w:rFonts w:cstheme="minorHAnsi"/>
          <w:noProof/>
          <w:color w:val="767171" w:themeColor="background2" w:themeShade="80"/>
          <w:lang w:val="cy-GB"/>
        </w:rPr>
        <w:t>gyflwyno’u tystiolaeth eu hunain</w:t>
      </w:r>
    </w:p>
    <w:p w14:paraId="15B902FF" w14:textId="04358947" w:rsidR="001426EC" w:rsidRPr="001426EC" w:rsidRDefault="001426EC" w:rsidP="001426EC">
      <w:pPr>
        <w:numPr>
          <w:ilvl w:val="0"/>
          <w:numId w:val="12"/>
        </w:numPr>
        <w:ind w:left="714" w:hanging="357"/>
        <w:rPr>
          <w:rFonts w:cstheme="minorHAnsi"/>
          <w:noProof/>
          <w:color w:val="767171" w:themeColor="background2" w:themeShade="80"/>
          <w:lang w:val="cy-GB"/>
        </w:rPr>
      </w:pPr>
      <w:r w:rsidRPr="001426EC">
        <w:rPr>
          <w:rFonts w:cstheme="minorHAnsi"/>
          <w:noProof/>
          <w:color w:val="767171" w:themeColor="background2" w:themeShade="80"/>
          <w:lang w:val="cy-GB"/>
        </w:rPr>
        <w:t xml:space="preserve">Os bydd yr ymchwiliad yn canfod bod staff eraill wedi torri’r cod ymddygiad cyflogeion, dylid rhoi sylw </w:t>
      </w:r>
      <w:r w:rsidR="008977E4">
        <w:rPr>
          <w:rFonts w:cstheme="minorHAnsi"/>
          <w:noProof/>
          <w:color w:val="767171" w:themeColor="background2" w:themeShade="80"/>
          <w:lang w:val="cy-GB"/>
        </w:rPr>
        <w:t>i hyn</w:t>
      </w:r>
      <w:r w:rsidRPr="001426EC">
        <w:rPr>
          <w:rFonts w:cstheme="minorHAnsi"/>
          <w:noProof/>
          <w:color w:val="767171" w:themeColor="background2" w:themeShade="80"/>
          <w:lang w:val="cy-GB"/>
        </w:rPr>
        <w:t xml:space="preserve"> ac ymchwilio idd</w:t>
      </w:r>
      <w:r w:rsidR="008977E4">
        <w:rPr>
          <w:rFonts w:cstheme="minorHAnsi"/>
          <w:noProof/>
          <w:color w:val="767171" w:themeColor="background2" w:themeShade="80"/>
          <w:lang w:val="cy-GB"/>
        </w:rPr>
        <w:t>o’n</w:t>
      </w:r>
      <w:r w:rsidR="002C2215">
        <w:rPr>
          <w:rFonts w:cstheme="minorHAnsi"/>
          <w:noProof/>
          <w:color w:val="767171" w:themeColor="background2" w:themeShade="80"/>
          <w:lang w:val="cy-GB"/>
        </w:rPr>
        <w:t xml:space="preserve"> </w:t>
      </w:r>
      <w:r w:rsidRPr="001426EC">
        <w:rPr>
          <w:rFonts w:cstheme="minorHAnsi"/>
          <w:noProof/>
          <w:color w:val="767171" w:themeColor="background2" w:themeShade="80"/>
          <w:lang w:val="cy-GB"/>
        </w:rPr>
        <w:t xml:space="preserve">drylwyr o dan y polisi a’r weithdrefn ddisgyblu. </w:t>
      </w:r>
    </w:p>
    <w:p w14:paraId="09E09A2C" w14:textId="77777777" w:rsidR="00EF0AC2" w:rsidRPr="00EF0AC2" w:rsidRDefault="00EF0AC2" w:rsidP="00EF0AC2">
      <w:pPr>
        <w:spacing w:after="120"/>
        <w:ind w:left="720"/>
        <w:rPr>
          <w:rFonts w:ascii="Calibri" w:hAnsi="Calibri" w:cs="Microsoft Sans Serif"/>
          <w:noProof/>
          <w:color w:val="767171" w:themeColor="background2" w:themeShade="80"/>
        </w:rPr>
      </w:pPr>
    </w:p>
    <w:p w14:paraId="74FA2B4D" w14:textId="77777777" w:rsidR="001426EC" w:rsidRPr="00DC7B60" w:rsidRDefault="001426EC" w:rsidP="001426EC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Gwahoddiad i Gyfarfod Anghydfod</w:t>
      </w:r>
    </w:p>
    <w:p w14:paraId="3969D051" w14:textId="77777777" w:rsidR="00EF0AC2" w:rsidRDefault="00EF0AC2" w:rsidP="00EF0AC2">
      <w:pPr>
        <w:ind w:left="567" w:right="254"/>
        <w:rPr>
          <w:rFonts w:ascii="Calibri" w:hAnsi="Calibri"/>
          <w:b/>
          <w:bCs/>
          <w:color w:val="D40965"/>
        </w:rPr>
      </w:pPr>
    </w:p>
    <w:p w14:paraId="4D48337F" w14:textId="77777777" w:rsidR="001426EC" w:rsidRPr="001426EC" w:rsidRDefault="001426EC" w:rsidP="001426EC">
      <w:pPr>
        <w:numPr>
          <w:ilvl w:val="0"/>
          <w:numId w:val="13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Ar ôl yr ymchwiliad, dylai’r cyflogwr gynnal cyfarfod â’r cyflogai er mwyn iddo ef neu hi gael cyfle i ymhelaethu ar y gŵyn </w:t>
      </w:r>
    </w:p>
    <w:p w14:paraId="65EC5F88" w14:textId="77777777" w:rsidR="001426EC" w:rsidRPr="001426EC" w:rsidRDefault="001426EC" w:rsidP="001426EC">
      <w:pPr>
        <w:numPr>
          <w:ilvl w:val="0"/>
          <w:numId w:val="13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Dylid cynnal y cyfarfod, heb oedi diangen ac yn ddelfrydol dylid ei drefnu o fewn saith diwrnod gwaith ar ôl cael y gŵyn ysgrifenedig </w:t>
      </w:r>
    </w:p>
    <w:p w14:paraId="3819E0CA" w14:textId="6453212C" w:rsidR="001426EC" w:rsidRPr="001426EC" w:rsidRDefault="001426EC" w:rsidP="001426EC">
      <w:pPr>
        <w:numPr>
          <w:ilvl w:val="0"/>
          <w:numId w:val="13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Mae gan y cyflogai hawl statudol i ddod ag unigolyn arall gyda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g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ef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i gyfarfod anghydfod neu apêl. Bydd y rheolwr llinell yn hysbysu’r cyflogai bod 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ganddo’r hawl i ddod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â chynrychiolydd undeb llafur neu gydweithiwr 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gydag ef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i’r cyfarfod. Gall yr unigolyn hwn siarad ar ran y cyflogai yn y cyfarfod, ond ni ch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aiff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ateb cwestiynau a ofynnir yn uniongyrchol i’r cyflogai </w:t>
      </w:r>
    </w:p>
    <w:p w14:paraId="2D3D026E" w14:textId="5C84AEE5" w:rsidR="00EF0AC2" w:rsidRDefault="00EF0AC2" w:rsidP="00EF0AC2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B6A082A" w14:textId="77777777" w:rsidR="001426EC" w:rsidRPr="00DC7B60" w:rsidRDefault="001426EC" w:rsidP="001426EC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 xml:space="preserve">Cyfarfod Anghydfod </w:t>
      </w:r>
    </w:p>
    <w:p w14:paraId="590AFDFE" w14:textId="77777777" w:rsidR="00EF0AC2" w:rsidRDefault="00EF0AC2" w:rsidP="00EF0AC2">
      <w:pPr>
        <w:ind w:left="567" w:right="254"/>
        <w:rPr>
          <w:rFonts w:ascii="Calibri" w:hAnsi="Calibri"/>
          <w:b/>
          <w:bCs/>
          <w:color w:val="D40965"/>
        </w:rPr>
      </w:pPr>
    </w:p>
    <w:p w14:paraId="6288CC7E" w14:textId="77777777" w:rsidR="001426EC" w:rsidRPr="001426EC" w:rsidRDefault="001426EC" w:rsidP="001426EC">
      <w:pPr>
        <w:numPr>
          <w:ilvl w:val="0"/>
          <w:numId w:val="15"/>
        </w:numPr>
        <w:ind w:right="255" w:hanging="153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Bydd y rheolwr llinell yn cyflwyno’r cyfarfod, yn darllen yr hyn sy’n sail i gŵyn y cyflogai, yn gofyn i’r cyflogai a yw hyn yn gywir ac yn gofyn i’r cyflogai ymhelaethu os yw manylion y gŵyn yn aneglur </w:t>
      </w:r>
    </w:p>
    <w:p w14:paraId="3519D5E4" w14:textId="58CE12C6" w:rsidR="001426EC" w:rsidRPr="001426EC" w:rsidRDefault="001426EC" w:rsidP="001426EC">
      <w:pPr>
        <w:numPr>
          <w:ilvl w:val="0"/>
          <w:numId w:val="15"/>
        </w:numPr>
        <w:ind w:right="255" w:hanging="153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Bydd y rheolwr llinell yn rhoi cyfle i’r </w:t>
      </w:r>
      <w:r w:rsidR="008977E4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cyflogai gyflwyno ei achos</w:t>
      </w: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ac i ddweud sut yr hoff</w:t>
      </w:r>
      <w:r w:rsidR="008977E4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ai</w:t>
      </w: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weld y mater yn cael ei ddatrys </w:t>
      </w:r>
    </w:p>
    <w:p w14:paraId="3B2F56AF" w14:textId="77777777" w:rsidR="001426EC" w:rsidRPr="001426EC" w:rsidRDefault="001426EC" w:rsidP="001426EC">
      <w:pPr>
        <w:numPr>
          <w:ilvl w:val="0"/>
          <w:numId w:val="15"/>
        </w:numPr>
        <w:ind w:right="255" w:hanging="153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Gall y cyflogai alw tystion a chyfeirio at unrhyw ddogfennau a gyflwynwyd ymlaen llaw i’w rheolwr llinell</w:t>
      </w:r>
    </w:p>
    <w:p w14:paraId="221D3CA9" w14:textId="77777777" w:rsidR="001426EC" w:rsidRPr="001426EC" w:rsidRDefault="001426EC" w:rsidP="001426EC">
      <w:pPr>
        <w:numPr>
          <w:ilvl w:val="0"/>
          <w:numId w:val="15"/>
        </w:numPr>
        <w:ind w:right="255" w:hanging="153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Gall y rheolwr llinell ofyn cwestiynau i’r cyflogai ac i unrhyw rai o’u tystion</w:t>
      </w:r>
    </w:p>
    <w:p w14:paraId="63D1968B" w14:textId="0C3BC8CA" w:rsidR="00EF0AC2" w:rsidRDefault="001426EC" w:rsidP="001426EC">
      <w:pPr>
        <w:numPr>
          <w:ilvl w:val="0"/>
          <w:numId w:val="15"/>
        </w:numPr>
        <w:ind w:right="255" w:hanging="153"/>
        <w:rPr>
          <w:rFonts w:ascii="Calibri" w:hAnsi="Calibri" w:cs="Microsoft Sans Serif"/>
          <w:noProof/>
          <w:color w:val="767171" w:themeColor="background2" w:themeShade="80"/>
        </w:rPr>
      </w:pP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Bydd y cyflogai neu </w:t>
      </w:r>
      <w:r w:rsidR="002C2215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e</w:t>
      </w:r>
      <w:r w:rsidR="008977E4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i gydymaith</w:t>
      </w: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yn cael cyfle i grynhoi ond ni ch</w:t>
      </w:r>
      <w:r w:rsidR="008977E4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aiff</w:t>
      </w: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gyflwyno deunydd newydd</w:t>
      </w:r>
      <w:r w:rsidR="00EF0AC2">
        <w:rPr>
          <w:rFonts w:ascii="Calibri" w:hAnsi="Calibri" w:cs="Microsoft Sans Serif"/>
          <w:noProof/>
          <w:color w:val="767171" w:themeColor="background2" w:themeShade="80"/>
        </w:rPr>
        <w:br/>
      </w:r>
      <w:r w:rsidR="00EF0AC2">
        <w:rPr>
          <w:rFonts w:ascii="Calibri" w:hAnsi="Calibri" w:cs="Microsoft Sans Serif"/>
          <w:noProof/>
          <w:color w:val="767171" w:themeColor="background2" w:themeShade="80"/>
        </w:rPr>
        <w:br/>
      </w:r>
      <w:r w:rsidR="00EF0AC2">
        <w:rPr>
          <w:rFonts w:ascii="Calibri" w:hAnsi="Calibri" w:cs="Microsoft Sans Serif"/>
          <w:noProof/>
          <w:color w:val="767171" w:themeColor="background2" w:themeShade="80"/>
        </w:rPr>
        <w:br/>
      </w:r>
    </w:p>
    <w:p w14:paraId="6964E09C" w14:textId="0B518060" w:rsidR="001426EC" w:rsidRDefault="001426EC" w:rsidP="001426EC">
      <w:pPr>
        <w:ind w:right="255"/>
        <w:rPr>
          <w:rFonts w:ascii="Calibri" w:hAnsi="Calibri" w:cs="Microsoft Sans Serif"/>
          <w:noProof/>
          <w:color w:val="767171" w:themeColor="background2" w:themeShade="80"/>
        </w:rPr>
      </w:pPr>
    </w:p>
    <w:p w14:paraId="50B68C76" w14:textId="77777777" w:rsidR="001426EC" w:rsidRPr="00EF0AC2" w:rsidRDefault="001426EC" w:rsidP="001426EC">
      <w:pPr>
        <w:ind w:right="255"/>
        <w:rPr>
          <w:rFonts w:ascii="Calibri" w:hAnsi="Calibri" w:cs="Microsoft Sans Serif"/>
          <w:noProof/>
          <w:color w:val="767171" w:themeColor="background2" w:themeShade="80"/>
        </w:rPr>
      </w:pPr>
    </w:p>
    <w:p w14:paraId="42243DB7" w14:textId="77777777" w:rsidR="001426EC" w:rsidRPr="001426EC" w:rsidRDefault="001426EC" w:rsidP="001426EC">
      <w:pPr>
        <w:numPr>
          <w:ilvl w:val="0"/>
          <w:numId w:val="15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Gall y rheolwr llinell ohirio’r cyfarfod anghydfod os bernir fod angen cynnal ymchwiliad arall. Bydd unrhyw ymchwiliadau pellach yn cael eu cynnal i ganfod ffeithiau’r achos </w:t>
      </w:r>
    </w:p>
    <w:p w14:paraId="03607099" w14:textId="77777777" w:rsidR="001426EC" w:rsidRPr="001426EC" w:rsidRDefault="001426EC" w:rsidP="001426EC">
      <w:pPr>
        <w:numPr>
          <w:ilvl w:val="0"/>
          <w:numId w:val="15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Bydd y cyfarfod yn cael ailgynnull cyn gynted â phosibl. Fel arfer ni fydd yr unigolyn sy’n delio â’r gŵyn yn rhan o wrandawiad unrhyw apêl</w:t>
      </w:r>
    </w:p>
    <w:p w14:paraId="0CFA51B5" w14:textId="2AA5C8EC" w:rsidR="00EF0AC2" w:rsidRDefault="00EF0AC2" w:rsidP="00EF0AC2">
      <w:pPr>
        <w:ind w:right="255"/>
        <w:rPr>
          <w:rFonts w:ascii="Calibri" w:hAnsi="Calibri" w:cs="Microsoft Sans Serif"/>
          <w:noProof/>
          <w:color w:val="767171" w:themeColor="background2" w:themeShade="80"/>
        </w:rPr>
      </w:pPr>
    </w:p>
    <w:p w14:paraId="5B3B8E22" w14:textId="77777777" w:rsidR="001426EC" w:rsidRPr="00DC7B60" w:rsidRDefault="001426EC" w:rsidP="001426EC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 xml:space="preserve">Penderfyniad ar Gŵyn </w:t>
      </w:r>
    </w:p>
    <w:p w14:paraId="0E585193" w14:textId="77777777" w:rsidR="00EF0AC2" w:rsidRDefault="00EF0AC2" w:rsidP="00EF0AC2">
      <w:pPr>
        <w:ind w:left="567" w:right="254"/>
        <w:rPr>
          <w:rFonts w:ascii="Calibri" w:hAnsi="Calibri"/>
          <w:b/>
          <w:bCs/>
          <w:color w:val="D40965"/>
        </w:rPr>
      </w:pPr>
    </w:p>
    <w:p w14:paraId="161704D7" w14:textId="30DE4A1F" w:rsidR="001426EC" w:rsidRPr="001426EC" w:rsidRDefault="001426EC" w:rsidP="001426EC">
      <w:pPr>
        <w:numPr>
          <w:ilvl w:val="0"/>
          <w:numId w:val="16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Ar ôl ystyried y gŵyn, rhaid i’r rheolwr llinell benderfynu a ddylid cadarnhau neu wrthod y gŵyn. Bydd yn rhoi e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i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benderfyniad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ysgrifenedig i’r cyflogai cyn gynted â phosibl, ac fel arfer o fewn pum niwrnod gwaith ar ôl y cyfarfod </w:t>
      </w:r>
    </w:p>
    <w:p w14:paraId="0C216607" w14:textId="77777777" w:rsidR="001426EC" w:rsidRPr="001426EC" w:rsidRDefault="001426EC" w:rsidP="001426EC">
      <w:pPr>
        <w:numPr>
          <w:ilvl w:val="0"/>
          <w:numId w:val="16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Pan yn briodol, bydd y penderfyniad yn datgan pa gamau mae’r mudiad yn bwriadu eu cymryd i ddatrys yr anghydfod neu os nad yw’r gŵyn wedi’i chadarnhau, bydd yn egluro’r rhesymau am y penderfyniad</w:t>
      </w:r>
    </w:p>
    <w:p w14:paraId="7853DDAD" w14:textId="57D7EAE8" w:rsidR="001426EC" w:rsidRPr="001426EC" w:rsidRDefault="001426EC" w:rsidP="001426EC">
      <w:pPr>
        <w:numPr>
          <w:ilvl w:val="0"/>
          <w:numId w:val="16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Dylai’r llythyr hefyd roi’r hawl i apelio i’r cyflogai gan ddisgrifio’r drefn 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iddo os yw’n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dymuno apelio </w:t>
      </w:r>
    </w:p>
    <w:p w14:paraId="7765997C" w14:textId="3983A2D1" w:rsidR="00EF0AC2" w:rsidRDefault="00EF0AC2" w:rsidP="00EF0AC2">
      <w:pPr>
        <w:ind w:right="255"/>
        <w:rPr>
          <w:rFonts w:ascii="Calibri" w:hAnsi="Calibri" w:cs="Microsoft Sans Serif"/>
          <w:noProof/>
          <w:color w:val="767171" w:themeColor="background2" w:themeShade="80"/>
        </w:rPr>
      </w:pPr>
    </w:p>
    <w:p w14:paraId="5E5D8C5B" w14:textId="77777777" w:rsidR="001426EC" w:rsidRPr="00DC7B60" w:rsidRDefault="001426EC" w:rsidP="001426EC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 xml:space="preserve">Apêl </w:t>
      </w:r>
    </w:p>
    <w:p w14:paraId="396D227F" w14:textId="77777777" w:rsidR="00EF0AC2" w:rsidRDefault="00EF0AC2" w:rsidP="00EF0AC2">
      <w:pPr>
        <w:ind w:left="567" w:right="254"/>
        <w:rPr>
          <w:rFonts w:ascii="Calibri" w:hAnsi="Calibri"/>
          <w:b/>
          <w:bCs/>
          <w:color w:val="D40965"/>
        </w:rPr>
      </w:pPr>
    </w:p>
    <w:p w14:paraId="121ED9E3" w14:textId="384A70E1" w:rsidR="001426EC" w:rsidRPr="001426EC" w:rsidRDefault="001426EC" w:rsidP="001426EC">
      <w:pPr>
        <w:numPr>
          <w:ilvl w:val="0"/>
          <w:numId w:val="17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Rhaid i gyflogai sy’n dymuno apelio yn erbyn penderfyniad ynghylch cwyn wneud hynny, yn ysgrifenedig, o fewn pum niwrnod gwaith ar ôl cael hysbysiad ysgrifenedig o’r penderfyniad, Rhaid idd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o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nodi e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i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resymau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dros apelio ac amgáu unrhyw ddogfennau a gyflwynir i ategu e</w:t>
      </w:r>
      <w:r w:rsidR="008977E4">
        <w:rPr>
          <w:rFonts w:ascii="Calibri" w:hAnsi="Calibri" w:cs="Microsoft Sans Serif"/>
          <w:noProof/>
          <w:color w:val="767171" w:themeColor="background2" w:themeShade="80"/>
          <w:lang w:val="cy-GB"/>
        </w:rPr>
        <w:t>i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apêl </w:t>
      </w:r>
    </w:p>
    <w:p w14:paraId="44998E70" w14:textId="7A51FC32" w:rsidR="001426EC" w:rsidRPr="001426EC" w:rsidRDefault="001426EC" w:rsidP="001426EC">
      <w:pPr>
        <w:numPr>
          <w:ilvl w:val="0"/>
          <w:numId w:val="17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Dylai rheolwr </w:t>
      </w:r>
      <w:r w:rsidR="00ED2DF4">
        <w:rPr>
          <w:rFonts w:ascii="Calibri" w:hAnsi="Calibri" w:cs="Microsoft Sans Serif"/>
          <w:noProof/>
          <w:color w:val="767171" w:themeColor="background2" w:themeShade="80"/>
          <w:lang w:val="cy-GB"/>
        </w:rPr>
        <w:t>diduedd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ddelio a’r apêl a, phan yn bosibl, rheolwr ar lefel uwch na’r unigolyn a oedd wedi delio â’r gŵyn. Gall hyn olygu bod yr apêl yn cael ei chlywed gan ymddiriedolwr, yn ddibynnol ar ble yn y mudiad y deilliodd y gŵyn </w:t>
      </w:r>
    </w:p>
    <w:p w14:paraId="51FA48A3" w14:textId="77777777" w:rsidR="001426EC" w:rsidRPr="001426EC" w:rsidRDefault="001426EC" w:rsidP="001426EC">
      <w:pPr>
        <w:numPr>
          <w:ilvl w:val="0"/>
          <w:numId w:val="17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Rhaid cynnal y cyfarfod apelio heb oedi diangen </w:t>
      </w:r>
    </w:p>
    <w:p w14:paraId="09C168EA" w14:textId="3488B6B8" w:rsidR="001426EC" w:rsidRPr="001426EC" w:rsidRDefault="001426EC" w:rsidP="001426EC">
      <w:pPr>
        <w:numPr>
          <w:ilvl w:val="0"/>
          <w:numId w:val="17"/>
        </w:numPr>
        <w:ind w:right="255"/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Mae gan y cyflogai hawl i gael cynrychiolydd undeb llafur neu gydweithwyr </w:t>
      </w:r>
      <w:r w:rsidR="00ED2DF4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g</w:t>
      </w:r>
      <w:r w:rsidR="002C2215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>ydag</w:t>
      </w:r>
      <w:r w:rsidR="00ED2DF4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ef</w:t>
      </w:r>
      <w:r w:rsidRPr="001426EC">
        <w:rPr>
          <w:rFonts w:ascii="Calibri" w:hAnsi="Calibri" w:cs="Microsoft Sans Serif"/>
          <w:bCs/>
          <w:noProof/>
          <w:color w:val="767171" w:themeColor="background2" w:themeShade="80"/>
          <w:lang w:val="cy-GB"/>
        </w:rPr>
        <w:t xml:space="preserve"> yng ngwrandawiad yr apêl </w:t>
      </w:r>
    </w:p>
    <w:p w14:paraId="5BE2885C" w14:textId="77777777" w:rsidR="001426EC" w:rsidRPr="001426EC" w:rsidRDefault="001426EC" w:rsidP="001426EC">
      <w:pPr>
        <w:numPr>
          <w:ilvl w:val="0"/>
          <w:numId w:val="17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Bydd y rhan fwyaf o gyfarfodydd apêl ar ffurf adolygiad ond gallant fod ar ffurf ail wrandawiad os oedd y cam cyntaf yn ddiffygiol o safbwynt gweithdrefnol </w:t>
      </w:r>
    </w:p>
    <w:p w14:paraId="1C9629D6" w14:textId="77777777" w:rsidR="001426EC" w:rsidRPr="001426EC" w:rsidRDefault="001426EC" w:rsidP="001426EC">
      <w:pPr>
        <w:numPr>
          <w:ilvl w:val="0"/>
          <w:numId w:val="17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Gall y cyfarfod gael ei ohirio gan y sawl sy’n clywed yr apêl, os bernir fod hynny’n angenrheidiol i gynnal ymchwiliad pellach. Bydd y cyfarfod yn ailymgynnull cyn gynted â phosibl</w:t>
      </w:r>
    </w:p>
    <w:p w14:paraId="47CFA63F" w14:textId="77777777" w:rsidR="001426EC" w:rsidRPr="001426EC" w:rsidRDefault="001426EC" w:rsidP="001426EC">
      <w:pPr>
        <w:numPr>
          <w:ilvl w:val="0"/>
          <w:numId w:val="17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Ar ôl yr apêl, dylai’r cyflogai gael ei hysbysu’n ysgrifenedig o’r canlyniad</w:t>
      </w:r>
    </w:p>
    <w:p w14:paraId="04299EE0" w14:textId="77777777" w:rsidR="001426EC" w:rsidRPr="001426EC" w:rsidRDefault="001426EC" w:rsidP="001426EC">
      <w:pPr>
        <w:numPr>
          <w:ilvl w:val="0"/>
          <w:numId w:val="17"/>
        </w:numPr>
        <w:ind w:right="255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Bydd penderfyniad yr unigolyn sy’n clywed yr apêl yn derfynol</w:t>
      </w:r>
    </w:p>
    <w:p w14:paraId="3519C187" w14:textId="77777777" w:rsidR="00EF0AC2" w:rsidRPr="00EF0AC2" w:rsidRDefault="00EF0AC2" w:rsidP="00EF0AC2">
      <w:pPr>
        <w:ind w:right="255"/>
        <w:rPr>
          <w:rFonts w:ascii="Calibri" w:hAnsi="Calibri" w:cs="Microsoft Sans Serif"/>
          <w:noProof/>
          <w:color w:val="767171" w:themeColor="background2" w:themeShade="80"/>
        </w:rPr>
      </w:pPr>
    </w:p>
    <w:p w14:paraId="338B4D65" w14:textId="77777777" w:rsidR="001426EC" w:rsidRPr="001426EC" w:rsidRDefault="001426EC" w:rsidP="001426EC">
      <w:pPr>
        <w:ind w:left="426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Er y bwriedir cadw at yr amserlenni a nodir yn y gweithdrefnau, os nad fydd hyn yn bosibl gall y ddwy ochr gytuno i ganiatáu estyniad.</w:t>
      </w:r>
    </w:p>
    <w:p w14:paraId="0224D983" w14:textId="77777777" w:rsidR="001426EC" w:rsidRPr="001426EC" w:rsidRDefault="001426EC" w:rsidP="001426EC">
      <w:pPr>
        <w:ind w:left="426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5AB92472" w14:textId="35E86951" w:rsidR="001426EC" w:rsidRPr="001426EC" w:rsidRDefault="001426EC" w:rsidP="001426EC">
      <w:pPr>
        <w:ind w:left="426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Er mwyn cynnal cysylltiadau gweithio da lle mae cyflogeion a’u rheolwyr yn gweithio i ddatrys eu gwahaniaethau, disgwylir gan amlaf y bydd y ddwy ochr yn gweithio </w:t>
      </w:r>
      <w:r w:rsidR="00ED2DF4">
        <w:rPr>
          <w:rFonts w:ascii="Calibri" w:hAnsi="Calibri" w:cs="Microsoft Sans Serif"/>
          <w:noProof/>
          <w:color w:val="767171" w:themeColor="background2" w:themeShade="80"/>
          <w:lang w:val="cy-GB"/>
        </w:rPr>
        <w:t>yn</w:t>
      </w:r>
      <w:r w:rsidR="00ED2DF4" w:rsidRPr="00ED2DF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ED2DF4"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>ôl</w:t>
      </w:r>
      <w:r w:rsidR="00ED2DF4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yr </w:t>
      </w:r>
      <w:r w:rsidRPr="001426E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arfer. </w:t>
      </w:r>
    </w:p>
    <w:p w14:paraId="69367CC0" w14:textId="77777777" w:rsidR="00EF0AC2" w:rsidRPr="00EF0AC2" w:rsidRDefault="00EF0AC2" w:rsidP="00EF0AC2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4830602" w14:textId="77777777" w:rsidR="00EF0AC2" w:rsidRPr="00EF0AC2" w:rsidRDefault="00EF0AC2" w:rsidP="00EF0AC2">
      <w:pPr>
        <w:spacing w:after="120"/>
        <w:rPr>
          <w:rFonts w:ascii="Calibri" w:hAnsi="Calibri" w:cs="Microsoft Sans Serif"/>
          <w:noProof/>
          <w:color w:val="767171" w:themeColor="background2" w:themeShade="80"/>
        </w:rPr>
      </w:pPr>
    </w:p>
    <w:p w14:paraId="2A12348B" w14:textId="1DF19512" w:rsidR="00EF0AC2" w:rsidRDefault="00EF0AC2" w:rsidP="00844BC5">
      <w:pPr>
        <w:ind w:left="567" w:right="-313"/>
      </w:pPr>
    </w:p>
    <w:p w14:paraId="57F09207" w14:textId="77777777" w:rsidR="00EF0AC2" w:rsidRDefault="00EF0AC2">
      <w:r>
        <w:br w:type="page"/>
      </w:r>
    </w:p>
    <w:p w14:paraId="40732F7D" w14:textId="77777777" w:rsidR="00F6652A" w:rsidRDefault="00F6652A" w:rsidP="00844BC5">
      <w:pPr>
        <w:ind w:left="567" w:right="-313"/>
      </w:pPr>
    </w:p>
    <w:p w14:paraId="74BE1F27" w14:textId="11A778F4" w:rsidR="001426EC" w:rsidRPr="00DC7B60" w:rsidRDefault="00ED2DF4" w:rsidP="001426EC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Gwybodaeth bellach</w:t>
      </w:r>
    </w:p>
    <w:p w14:paraId="17768108" w14:textId="19FD6330" w:rsidR="00F6652A" w:rsidRDefault="00F6652A" w:rsidP="00844BC5">
      <w:pPr>
        <w:tabs>
          <w:tab w:val="left" w:pos="426"/>
        </w:tabs>
        <w:ind w:left="567" w:right="254"/>
      </w:pPr>
    </w:p>
    <w:p w14:paraId="27AA5F7D" w14:textId="6C1308B1" w:rsidR="00692C4D" w:rsidRPr="008D269E" w:rsidRDefault="00692C4D" w:rsidP="00692C4D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ACAS</w:t>
      </w:r>
    </w:p>
    <w:p w14:paraId="2BD685F8" w14:textId="0A6341C1" w:rsidR="00692C4D" w:rsidRPr="00692C4D" w:rsidRDefault="001426EC" w:rsidP="00692C4D">
      <w:pPr>
        <w:ind w:left="567" w:right="254"/>
        <w:rPr>
          <w:rFonts w:ascii="Calibri" w:hAnsi="Calibri"/>
          <w:color w:val="F17424"/>
          <w:sz w:val="28"/>
          <w:szCs w:val="28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Ffôn</w:t>
      </w:r>
      <w:r w:rsidRPr="00DC7B60">
        <w:rPr>
          <w:rFonts w:ascii="Calibri" w:hAnsi="Calibri"/>
          <w:color w:val="F17424"/>
          <w:sz w:val="28"/>
          <w:szCs w:val="28"/>
          <w:lang w:val="cy-GB"/>
        </w:rPr>
        <w:t xml:space="preserve">: </w:t>
      </w:r>
      <w:r w:rsidR="00692C4D" w:rsidRPr="00692C4D">
        <w:rPr>
          <w:rFonts w:ascii="Calibri" w:hAnsi="Calibri"/>
          <w:color w:val="F17424"/>
          <w:sz w:val="28"/>
          <w:szCs w:val="28"/>
        </w:rPr>
        <w:t>08457 474747</w:t>
      </w:r>
    </w:p>
    <w:p w14:paraId="587A869B" w14:textId="77777777" w:rsidR="00692C4D" w:rsidRPr="00692C4D" w:rsidRDefault="009B7353" w:rsidP="00692C4D">
      <w:pPr>
        <w:ind w:left="567"/>
        <w:rPr>
          <w:rFonts w:cstheme="minorHAnsi"/>
          <w:sz w:val="28"/>
        </w:rPr>
      </w:pPr>
      <w:hyperlink r:id="rId10" w:history="1">
        <w:r w:rsidR="00692C4D" w:rsidRPr="00692C4D">
          <w:rPr>
            <w:rStyle w:val="Hyperlink"/>
            <w:rFonts w:cstheme="minorHAnsi"/>
            <w:sz w:val="28"/>
          </w:rPr>
          <w:t>www.acas.org.uk</w:t>
        </w:r>
      </w:hyperlink>
    </w:p>
    <w:p w14:paraId="087A8352" w14:textId="36054903" w:rsidR="00EF0AC2" w:rsidRDefault="00EF0AC2" w:rsidP="00844BC5">
      <w:pPr>
        <w:tabs>
          <w:tab w:val="left" w:pos="426"/>
        </w:tabs>
        <w:ind w:left="567" w:right="254"/>
      </w:pPr>
    </w:p>
    <w:p w14:paraId="28D24316" w14:textId="597F7D60" w:rsidR="00692C4D" w:rsidRPr="008D269E" w:rsidRDefault="00692C4D" w:rsidP="00692C4D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TUC Cymru</w:t>
      </w:r>
    </w:p>
    <w:p w14:paraId="043D165A" w14:textId="205E7EF3" w:rsidR="00692C4D" w:rsidRPr="00692C4D" w:rsidRDefault="001426EC" w:rsidP="00692C4D">
      <w:pPr>
        <w:ind w:left="567" w:right="254"/>
        <w:rPr>
          <w:rFonts w:ascii="Calibri" w:hAnsi="Calibri"/>
          <w:color w:val="F17424"/>
          <w:sz w:val="28"/>
          <w:szCs w:val="28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Ffôn</w:t>
      </w:r>
      <w:r w:rsidRPr="00DC7B60">
        <w:rPr>
          <w:rFonts w:ascii="Calibri" w:hAnsi="Calibri"/>
          <w:color w:val="F17424"/>
          <w:sz w:val="28"/>
          <w:szCs w:val="28"/>
          <w:lang w:val="cy-GB"/>
        </w:rPr>
        <w:t xml:space="preserve">: </w:t>
      </w:r>
      <w:r w:rsidR="00692C4D" w:rsidRPr="00692C4D">
        <w:rPr>
          <w:rFonts w:ascii="Calibri" w:hAnsi="Calibri"/>
          <w:color w:val="F17424"/>
          <w:sz w:val="28"/>
          <w:szCs w:val="28"/>
        </w:rPr>
        <w:t>029 20 347010</w:t>
      </w:r>
    </w:p>
    <w:p w14:paraId="1552B083" w14:textId="089C5767" w:rsidR="00692C4D" w:rsidRPr="00692C4D" w:rsidRDefault="009B7353" w:rsidP="00692C4D">
      <w:pPr>
        <w:ind w:left="567"/>
        <w:rPr>
          <w:rFonts w:cstheme="minorHAnsi"/>
          <w:sz w:val="28"/>
        </w:rPr>
      </w:pPr>
      <w:hyperlink r:id="rId11" w:history="1">
        <w:r w:rsidR="00692C4D" w:rsidRPr="00981966">
          <w:rPr>
            <w:rStyle w:val="Hyperlink"/>
            <w:rFonts w:cstheme="minorHAnsi"/>
            <w:sz w:val="28"/>
          </w:rPr>
          <w:t>wtuc@tuc.org.uk</w:t>
        </w:r>
      </w:hyperlink>
    </w:p>
    <w:p w14:paraId="204A4944" w14:textId="77777777" w:rsidR="00692C4D" w:rsidRPr="00692C4D" w:rsidRDefault="009B7353" w:rsidP="00692C4D">
      <w:pPr>
        <w:ind w:left="567"/>
        <w:rPr>
          <w:rFonts w:cstheme="minorHAnsi"/>
          <w:sz w:val="28"/>
        </w:rPr>
      </w:pPr>
      <w:hyperlink r:id="rId12" w:history="1">
        <w:r w:rsidR="00692C4D" w:rsidRPr="00692C4D">
          <w:rPr>
            <w:rStyle w:val="Hyperlink"/>
            <w:rFonts w:cstheme="minorHAnsi"/>
            <w:sz w:val="28"/>
          </w:rPr>
          <w:t>www.wtuc.org.uk</w:t>
        </w:r>
      </w:hyperlink>
    </w:p>
    <w:p w14:paraId="03CEC8F1" w14:textId="77777777" w:rsidR="00692C4D" w:rsidRDefault="00692C4D" w:rsidP="00844BC5">
      <w:pPr>
        <w:tabs>
          <w:tab w:val="left" w:pos="426"/>
        </w:tabs>
        <w:ind w:left="567" w:right="254"/>
      </w:pPr>
    </w:p>
    <w:p w14:paraId="3840BCCA" w14:textId="77777777" w:rsidR="00F6652A" w:rsidRDefault="00F6652A" w:rsidP="00844BC5">
      <w:pPr>
        <w:ind w:left="567" w:right="-313"/>
      </w:pPr>
    </w:p>
    <w:p w14:paraId="269763A8" w14:textId="77777777" w:rsidR="00F6652A" w:rsidRDefault="00F6652A" w:rsidP="00844BC5">
      <w:pPr>
        <w:ind w:left="567" w:right="-313"/>
      </w:pPr>
    </w:p>
    <w:p w14:paraId="18D6E872" w14:textId="77777777" w:rsidR="00F6652A" w:rsidRDefault="00F6652A" w:rsidP="00844BC5">
      <w:pPr>
        <w:ind w:left="567" w:right="-313"/>
      </w:pPr>
    </w:p>
    <w:p w14:paraId="07A00AAD" w14:textId="77777777" w:rsidR="00F6652A" w:rsidRDefault="00F6652A" w:rsidP="00844BC5">
      <w:pPr>
        <w:ind w:left="567" w:right="-313"/>
      </w:pPr>
    </w:p>
    <w:p w14:paraId="21C6373C" w14:textId="77777777" w:rsidR="00F6652A" w:rsidRDefault="00F6652A" w:rsidP="00844BC5">
      <w:pPr>
        <w:ind w:left="567" w:right="-313"/>
      </w:pPr>
    </w:p>
    <w:p w14:paraId="4C41CEF7" w14:textId="77777777" w:rsidR="00F6652A" w:rsidRDefault="00F6652A" w:rsidP="00844BC5">
      <w:pPr>
        <w:ind w:left="567" w:right="-313"/>
      </w:pPr>
    </w:p>
    <w:p w14:paraId="13ADAF3A" w14:textId="77777777" w:rsidR="00F6652A" w:rsidRDefault="00F6652A" w:rsidP="00844BC5">
      <w:pPr>
        <w:ind w:left="567" w:right="-313"/>
      </w:pPr>
    </w:p>
    <w:p w14:paraId="09280137" w14:textId="77777777" w:rsidR="00C54FF3" w:rsidRDefault="00C54FF3" w:rsidP="00844BC5">
      <w:pPr>
        <w:ind w:left="567" w:right="-313"/>
      </w:pPr>
    </w:p>
    <w:p w14:paraId="5EC356D9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06E7A1B2" w14:textId="77777777" w:rsidR="00584FA6" w:rsidRDefault="00584FA6" w:rsidP="00844BC5">
      <w:pPr>
        <w:pStyle w:val="NoParagraphStyle"/>
        <w:suppressAutoHyphens/>
        <w:ind w:left="567"/>
      </w:pPr>
    </w:p>
    <w:p w14:paraId="7F32DB7D" w14:textId="77777777" w:rsidR="00584FA6" w:rsidRDefault="00584FA6" w:rsidP="00844BC5">
      <w:pPr>
        <w:pStyle w:val="NoParagraphStyle"/>
        <w:suppressAutoHyphens/>
        <w:ind w:left="567"/>
      </w:pPr>
    </w:p>
    <w:p w14:paraId="5D1B4298" w14:textId="77777777" w:rsidR="00584FA6" w:rsidRDefault="00584FA6" w:rsidP="00844BC5">
      <w:pPr>
        <w:pStyle w:val="NoParagraphStyle"/>
        <w:suppressAutoHyphens/>
        <w:ind w:left="567"/>
      </w:pPr>
    </w:p>
    <w:p w14:paraId="79D6A88B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3B0CC8D8" w14:textId="77777777" w:rsidR="00584FA6" w:rsidRDefault="00584FA6" w:rsidP="00844BC5">
      <w:pPr>
        <w:pStyle w:val="NoParagraphStyle"/>
        <w:suppressAutoHyphens/>
        <w:ind w:left="567"/>
      </w:pPr>
    </w:p>
    <w:p w14:paraId="7481D31E" w14:textId="77777777" w:rsidR="00584FA6" w:rsidRDefault="00584FA6" w:rsidP="00844BC5">
      <w:pPr>
        <w:ind w:left="567" w:right="254"/>
      </w:pPr>
      <w:r>
        <w:br w:type="page"/>
      </w:r>
    </w:p>
    <w:p w14:paraId="338D1F22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47F0314B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649FF132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ECAB383" wp14:editId="4155983C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41AA5FE" w14:textId="77777777" w:rsidR="003C71C6" w:rsidRPr="00BC70B6" w:rsidRDefault="003C71C6" w:rsidP="003C71C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</w:pPr>
                            <w:r w:rsidRPr="00BC70B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 xml:space="preserve">This is a template document, please amend and use as appropriate, </w:t>
                            </w:r>
                          </w:p>
                          <w:p w14:paraId="4D5EDB09" w14:textId="77777777" w:rsidR="003C71C6" w:rsidRPr="00BC70B6" w:rsidRDefault="003C71C6" w:rsidP="003C71C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</w:pPr>
                            <w:r w:rsidRPr="00BC70B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>we suggest that you set up with your own logo and branding.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AB383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" fillcolor="#f17424" strokecolor="#f17424" strokeweight="3pt">
                <v:fill opacity="13107f"/>
                <v:stroke opacity="52428f"/>
                <v:textbox>
                  <w:txbxContent>
                    <w:p w14:paraId="441AA5FE" w14:textId="77777777" w:rsidR="003C71C6" w:rsidRPr="00BC70B6" w:rsidRDefault="003C71C6" w:rsidP="003C71C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</w:pPr>
                      <w:r w:rsidRPr="00BC70B6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 xml:space="preserve">This is a template document, please amend and use as appropriate, </w:t>
                      </w:r>
                    </w:p>
                    <w:p w14:paraId="4D5EDB09" w14:textId="77777777" w:rsidR="003C71C6" w:rsidRPr="00BC70B6" w:rsidRDefault="003C71C6" w:rsidP="003C71C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</w:pPr>
                      <w:r w:rsidRPr="00BC70B6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>we suggest that you set up with your own logo and branding.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BBE0227" wp14:editId="1365492B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6F95C1" w14:textId="77777777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The information provided in this sheet is intended for guidance only. It is not a substitute for professional </w:t>
                              </w:r>
                              <w:proofErr w:type="gramStart"/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>advice</w:t>
                              </w:r>
                              <w:proofErr w:type="gramEnd"/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and we cannot accept any responsibility for loss occasioned as a result of any person acting or refraining from acting upon it.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6D0502" w14:textId="77777777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  <w:t>Disclaimer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1A3DEC" w14:textId="77777777" w:rsidR="00AD5CEC" w:rsidRPr="00BC70B6" w:rsidRDefault="00AD5CE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>Third Sector Support Wales is a network of support organisations for the whole of the third sector in Wales.</w:t>
                              </w:r>
                            </w:p>
                            <w:p w14:paraId="60C66CDC" w14:textId="77777777" w:rsidR="00AD5CEC" w:rsidRPr="00BC70B6" w:rsidRDefault="00AD5CE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374B23DE" w14:textId="77777777" w:rsidR="00AD5CEC" w:rsidRPr="00BC70B6" w:rsidRDefault="00AD5CEC" w:rsidP="00AD5CE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>It consists of the 19 local and regional support bodies across Wales, the County Voluntary Councils (CVCs) and the national support body, Wales Council for Voluntary Action (WCVA).</w:t>
                              </w:r>
                            </w:p>
                            <w:p w14:paraId="58ABBD5C" w14:textId="77777777" w:rsidR="00AD5CEC" w:rsidRPr="00BC70B6" w:rsidRDefault="00AD5CEC" w:rsidP="00AD5CE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4F8C57B9" w14:textId="77777777" w:rsidR="00006AE1" w:rsidRPr="00BC70B6" w:rsidRDefault="00006AE1" w:rsidP="00AD5CEC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BC70B6">
                                <w:rPr>
                                  <w:rFonts w:ascii="Calibri" w:hAnsi="Calibri"/>
                                  <w:color w:val="F17424"/>
                                </w:rPr>
                                <w:t>For further information contact</w:t>
                              </w:r>
                            </w:p>
                            <w:p w14:paraId="560E4439" w14:textId="77777777" w:rsidR="00AD5CEC" w:rsidRPr="00BC70B6" w:rsidRDefault="009B7353" w:rsidP="00006AE1">
                              <w:pPr>
                                <w:rPr>
                                  <w:color w:val="F17424"/>
                                  <w:u w:val="single"/>
                                </w:rPr>
                              </w:pPr>
                              <w:hyperlink r:id="rId14" w:history="1">
                                <w:r w:rsidR="00006AE1" w:rsidRPr="00BC70B6">
                                  <w:rPr>
                                    <w:rStyle w:val="Hyperlink"/>
                                    <w:color w:val="F17424"/>
                                  </w:rPr>
                                  <w:t>https://thirdsectorsupport.wales/contact/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E0227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3A6F95C1" w14:textId="77777777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color w:val="F17424"/>
                          </w:rPr>
                        </w:pPr>
                        <w:r w:rsidRPr="00BC70B6">
                          <w:rPr>
                            <w:rFonts w:ascii="Calibri" w:hAnsi="Calibri"/>
                            <w:color w:val="F17424"/>
                          </w:rPr>
                          <w:t>The information provided in this sheet is intended for guidance only. It is not a substitute for professional advice and we cannot accept any responsibility for loss occasioned as a result of any person acting or refraining from acting upon it.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186D0502" w14:textId="77777777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  <w:r w:rsidRPr="00BC70B6"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  <w:t>Disclaimer</w:t>
                        </w: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&#13;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">
                  <v:imagedata r:id="rId15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431A3DEC" w14:textId="77777777" w:rsidR="00AD5CEC" w:rsidRPr="00BC70B6" w:rsidRDefault="00AD5CEC" w:rsidP="00AD5CEC">
                        <w:pPr>
                          <w:pStyle w:val="Paragraph-About-Pink"/>
                          <w:rPr>
                            <w:rFonts w:ascii="Calibri" w:hAnsi="Calibri"/>
                            <w:color w:val="F17424"/>
                          </w:rPr>
                        </w:pPr>
                        <w:r w:rsidRPr="00BC70B6">
                          <w:rPr>
                            <w:rFonts w:ascii="Calibri" w:hAnsi="Calibri"/>
                            <w:color w:val="F17424"/>
                          </w:rPr>
                          <w:t>Third Sector Support Wales is a network of support organisations for the whole of the third sector in Wales.</w:t>
                        </w:r>
                      </w:p>
                      <w:p w14:paraId="60C66CDC" w14:textId="77777777" w:rsidR="00AD5CEC" w:rsidRPr="00BC70B6" w:rsidRDefault="00AD5CEC" w:rsidP="00AD5CEC">
                        <w:pPr>
                          <w:pStyle w:val="Paragraph-About-Pink"/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374B23DE" w14:textId="77777777" w:rsidR="00AD5CEC" w:rsidRPr="00BC70B6" w:rsidRDefault="00AD5CEC" w:rsidP="00AD5CE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BC70B6">
                          <w:rPr>
                            <w:rFonts w:ascii="Calibri" w:hAnsi="Calibri"/>
                            <w:color w:val="F17424"/>
                          </w:rPr>
                          <w:t>It consists of the 19 local and regional support bodies across Wales, the County Voluntary Councils (CVCs) and the national support body, Wales Council for Voluntary Action (WCVA).</w:t>
                        </w:r>
                      </w:p>
                      <w:p w14:paraId="58ABBD5C" w14:textId="77777777" w:rsidR="00AD5CEC" w:rsidRPr="00BC70B6" w:rsidRDefault="00AD5CEC" w:rsidP="00AD5CE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4F8C57B9" w14:textId="77777777" w:rsidR="00006AE1" w:rsidRPr="00BC70B6" w:rsidRDefault="00006AE1" w:rsidP="00AD5CEC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BC70B6">
                          <w:rPr>
                            <w:rFonts w:ascii="Calibri" w:hAnsi="Calibri"/>
                            <w:color w:val="F17424"/>
                          </w:rPr>
                          <w:t>For further information contact</w:t>
                        </w:r>
                      </w:p>
                      <w:p w14:paraId="560E4439" w14:textId="77777777" w:rsidR="00AD5CEC" w:rsidRPr="00BC70B6" w:rsidRDefault="00105BE3" w:rsidP="00006AE1">
                        <w:pPr>
                          <w:rPr>
                            <w:color w:val="F17424"/>
                            <w:u w:val="single"/>
                          </w:rPr>
                        </w:pPr>
                        <w:hyperlink r:id="rId16" w:history="1">
                          <w:r w:rsidR="00006AE1" w:rsidRPr="00BC70B6">
                            <w:rPr>
                              <w:rStyle w:val="Hyperlink"/>
                              <w:color w:val="F17424"/>
                            </w:rPr>
                            <w:t>https://thirdsectorsupport.wales/contact/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43D9A" w14:textId="77777777" w:rsidR="009B7353" w:rsidRDefault="009B7353" w:rsidP="00F6652A">
      <w:r>
        <w:separator/>
      </w:r>
    </w:p>
  </w:endnote>
  <w:endnote w:type="continuationSeparator" w:id="0">
    <w:p w14:paraId="4EF52085" w14:textId="77777777" w:rsidR="009B7353" w:rsidRDefault="009B7353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BCC403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B8AEC8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B82C7" w14:textId="77777777" w:rsidR="00844BC5" w:rsidRDefault="00844BC5">
    <w:pPr>
      <w:pStyle w:val="Footer"/>
    </w:pPr>
  </w:p>
  <w:p w14:paraId="6B64B62D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4E376C0" wp14:editId="554F8CA6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964570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&#13;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E4615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938A04E" wp14:editId="1C6AB125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2DA6D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&#13;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1633A" w14:textId="77777777" w:rsidR="009B7353" w:rsidRDefault="009B7353" w:rsidP="00F6652A">
      <w:r>
        <w:separator/>
      </w:r>
    </w:p>
  </w:footnote>
  <w:footnote w:type="continuationSeparator" w:id="0">
    <w:p w14:paraId="17A4EC64" w14:textId="77777777" w:rsidR="009B7353" w:rsidRDefault="009B7353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928CA" w14:textId="4257E28A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8D7C34C" wp14:editId="486C1160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6C8E3DED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27EA9FAA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8D7C34C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" filled="f" stroked="f" strokeweight=".5pt">
                <v:textbox style="layout-flow:vertical-ideographic">
                  <w:txbxContent>
                    <w:p w14:paraId="6C8E3DED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27EA9FAA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&#13;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2C2215">
      <w:rPr>
        <w:b/>
        <w:bCs/>
        <w:noProof/>
        <w:color w:val="F17424"/>
      </w:rPr>
      <w:t>[Polisi a Gweithdrefn Gwyno]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fldSimple w:instr=" STYLEREF Subtitle \* MERGEFORMAT ">
      <w:r w:rsidR="002C2215">
        <w:rPr>
          <w:noProof/>
        </w:rPr>
        <w:t>[Templed]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2C2215">
      <w:rPr>
        <w:noProof/>
      </w:rPr>
      <w:t>22/03/2021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99DB2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D3A188" wp14:editId="3CE8C775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566F0F1A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7DA32B16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D3A188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" filled="f" stroked="f" strokeweight=".5pt">
                <v:textbox style="layout-flow:vertical-ideographic">
                  <w:txbxContent>
                    <w:p w14:paraId="566F0F1A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7DA32B16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&#13;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94F342D"/>
    <w:multiLevelType w:val="hybridMultilevel"/>
    <w:tmpl w:val="9EDCE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5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9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84813"/>
    <w:multiLevelType w:val="hybridMultilevel"/>
    <w:tmpl w:val="7092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9187C"/>
    <w:multiLevelType w:val="hybridMultilevel"/>
    <w:tmpl w:val="ED14A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C7C3B"/>
    <w:multiLevelType w:val="hybridMultilevel"/>
    <w:tmpl w:val="77268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73F0F"/>
    <w:multiLevelType w:val="hybridMultilevel"/>
    <w:tmpl w:val="AD02B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CF325F"/>
    <w:multiLevelType w:val="hybridMultilevel"/>
    <w:tmpl w:val="28A00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9"/>
  </w:num>
  <w:num w:numId="7">
    <w:abstractNumId w:val="4"/>
  </w:num>
  <w:num w:numId="8">
    <w:abstractNumId w:val="1"/>
  </w:num>
  <w:num w:numId="9">
    <w:abstractNumId w:val="10"/>
  </w:num>
  <w:num w:numId="10">
    <w:abstractNumId w:val="5"/>
  </w:num>
  <w:num w:numId="11">
    <w:abstractNumId w:val="11"/>
  </w:num>
  <w:num w:numId="12">
    <w:abstractNumId w:val="14"/>
  </w:num>
  <w:num w:numId="13">
    <w:abstractNumId w:val="2"/>
  </w:num>
  <w:num w:numId="14">
    <w:abstractNumId w:val="13"/>
  </w:num>
  <w:num w:numId="15">
    <w:abstractNumId w:val="12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09C"/>
    <w:rsid w:val="00006AE1"/>
    <w:rsid w:val="0007107B"/>
    <w:rsid w:val="000C03BC"/>
    <w:rsid w:val="00105BE3"/>
    <w:rsid w:val="0011209C"/>
    <w:rsid w:val="001426EC"/>
    <w:rsid w:val="00236ADC"/>
    <w:rsid w:val="002C2215"/>
    <w:rsid w:val="0036270E"/>
    <w:rsid w:val="003C71C6"/>
    <w:rsid w:val="003E4BD8"/>
    <w:rsid w:val="00485A8E"/>
    <w:rsid w:val="004C366B"/>
    <w:rsid w:val="00580E35"/>
    <w:rsid w:val="00584FA6"/>
    <w:rsid w:val="00662F36"/>
    <w:rsid w:val="00692C4D"/>
    <w:rsid w:val="006B4458"/>
    <w:rsid w:val="006D2AA3"/>
    <w:rsid w:val="00741CC1"/>
    <w:rsid w:val="00796F43"/>
    <w:rsid w:val="00806F85"/>
    <w:rsid w:val="008218E0"/>
    <w:rsid w:val="00844BC5"/>
    <w:rsid w:val="00853596"/>
    <w:rsid w:val="008977E4"/>
    <w:rsid w:val="008D158C"/>
    <w:rsid w:val="008D269E"/>
    <w:rsid w:val="00925E5F"/>
    <w:rsid w:val="00986082"/>
    <w:rsid w:val="009B7353"/>
    <w:rsid w:val="009E0938"/>
    <w:rsid w:val="009E2004"/>
    <w:rsid w:val="00A62281"/>
    <w:rsid w:val="00A73314"/>
    <w:rsid w:val="00A80599"/>
    <w:rsid w:val="00AD5CEC"/>
    <w:rsid w:val="00B903F2"/>
    <w:rsid w:val="00BB2E28"/>
    <w:rsid w:val="00BC70B6"/>
    <w:rsid w:val="00C11EBA"/>
    <w:rsid w:val="00C2298B"/>
    <w:rsid w:val="00C54FF3"/>
    <w:rsid w:val="00C55632"/>
    <w:rsid w:val="00C578DE"/>
    <w:rsid w:val="00CD0457"/>
    <w:rsid w:val="00CD2E40"/>
    <w:rsid w:val="00CF6F86"/>
    <w:rsid w:val="00D055FD"/>
    <w:rsid w:val="00DC5F35"/>
    <w:rsid w:val="00EA7FA1"/>
    <w:rsid w:val="00ED2DF4"/>
    <w:rsid w:val="00EF0AC2"/>
    <w:rsid w:val="00F26C3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AAAB87"/>
  <w15:chartTrackingRefBased/>
  <w15:docId w15:val="{E21F2570-AD01-604B-915C-1A4846091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09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09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120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20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20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0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0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wtuc.org.uk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hirdsectorsupport.wales/contact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tuc@tuc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://www.hmrc.gov.uk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acas.org.uk/disciplinary-and-grievance-procedures" TargetMode="External"/><Relationship Id="rId14" Type="http://schemas.openxmlformats.org/officeDocument/2006/relationships/hyperlink" Target="https://thirdsectorsupport.wales/contact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bermiller/Library/Containers/com.wdc.WDDesktop.WDDesktopFinderSync/Data/volumes/0175117a-3038-44aa-bce1-acf3fcc2f56f/Amber's%20MyCloud%20Home/02_Spokes/00_SpokesEducation/04_TSSW/03_PDFFiles/01_Governance/TSSW_Templatefile_Oran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TSSW_Templatefile_Orange.dotx</Template>
  <TotalTime>16</TotalTime>
  <Pages>6</Pages>
  <Words>1258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Amber Miller</cp:lastModifiedBy>
  <cp:revision>5</cp:revision>
  <dcterms:created xsi:type="dcterms:W3CDTF">2021-02-08T13:01:00Z</dcterms:created>
  <dcterms:modified xsi:type="dcterms:W3CDTF">2021-03-22T11:17:00Z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