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7E9A04D7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49482F4E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78BE9BB" wp14:editId="3D927A6F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714BA8DC" w14:textId="3223E971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2267BD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 xml:space="preserve"> Polisi a Gweithdrefn Goruchwylio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65FFACB9" w14:textId="77777777" w:rsidTr="00844BC5">
        <w:tc>
          <w:tcPr>
            <w:tcW w:w="3995" w:type="dxa"/>
            <w:vMerge/>
          </w:tcPr>
          <w:p w14:paraId="75B8B54C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4A1014ED" w14:textId="4200C21F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2267BD" w:rsidRPr="00160414">
              <w:rPr>
                <w:rFonts w:ascii="Calibri" w:hAnsi="Calibri" w:cs="Calibri"/>
                <w:color w:val="000000" w:themeColor="text1"/>
                <w:sz w:val="44"/>
                <w:szCs w:val="44"/>
                <w:lang w:val="cy-GB"/>
              </w:rPr>
              <w:t>Templ</w:t>
            </w:r>
            <w:r w:rsidR="002267BD">
              <w:rPr>
                <w:rFonts w:ascii="Calibri" w:hAnsi="Calibri" w:cs="Calibri"/>
                <w:color w:val="000000" w:themeColor="text1"/>
                <w:sz w:val="44"/>
                <w:szCs w:val="44"/>
                <w:lang w:val="cy-GB"/>
              </w:rPr>
              <w:t>ed</w:t>
            </w: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1C92333D" w14:textId="77777777" w:rsidR="00DC5F35" w:rsidRDefault="00DC5F35" w:rsidP="00844BC5">
      <w:pPr>
        <w:ind w:left="567"/>
      </w:pPr>
    </w:p>
    <w:p w14:paraId="2FC47291" w14:textId="77777777" w:rsidR="00C54FF3" w:rsidRDefault="00C54FF3" w:rsidP="00844BC5"/>
    <w:p w14:paraId="1E6C027D" w14:textId="77777777" w:rsidR="00844BC5" w:rsidRPr="00C54FF3" w:rsidRDefault="00844BC5" w:rsidP="00844BC5"/>
    <w:p w14:paraId="30A838C6" w14:textId="77777777" w:rsidR="00C54FF3" w:rsidRDefault="00C54FF3" w:rsidP="00844BC5">
      <w:pPr>
        <w:ind w:left="567"/>
      </w:pPr>
    </w:p>
    <w:p w14:paraId="4096C2B8" w14:textId="77777777" w:rsidR="00844BC5" w:rsidRDefault="00844BC5" w:rsidP="00844BC5">
      <w:pPr>
        <w:ind w:left="567"/>
      </w:pPr>
    </w:p>
    <w:p w14:paraId="72B8EEEC" w14:textId="77777777" w:rsidR="00844BC5" w:rsidRDefault="00844BC5" w:rsidP="00844BC5">
      <w:pPr>
        <w:ind w:left="567"/>
      </w:pPr>
    </w:p>
    <w:p w14:paraId="3BB2CB05" w14:textId="77777777" w:rsidR="00844BC5" w:rsidRDefault="00844BC5" w:rsidP="00844BC5">
      <w:pPr>
        <w:ind w:left="567"/>
      </w:pPr>
    </w:p>
    <w:p w14:paraId="55235F40" w14:textId="77777777" w:rsidR="00844BC5" w:rsidRDefault="00844BC5" w:rsidP="00844BC5">
      <w:pPr>
        <w:ind w:left="567"/>
      </w:pPr>
    </w:p>
    <w:p w14:paraId="4909EB52" w14:textId="5408E9C4" w:rsidR="00844BC5" w:rsidRPr="00C54FF3" w:rsidRDefault="00144BE6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1255A99" wp14:editId="2F8D4FBE">
                <wp:simplePos x="0" y="0"/>
                <wp:positionH relativeFrom="margin">
                  <wp:posOffset>400050</wp:posOffset>
                </wp:positionH>
                <wp:positionV relativeFrom="paragraph">
                  <wp:posOffset>147983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AA073BD" w14:textId="4F9EC7CD" w:rsidR="009C729F" w:rsidRPr="002267BD" w:rsidRDefault="002267BD" w:rsidP="002267BD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Dylid defnyddio’r enghraifft hon fel cyfarwyddyd, a’i haddasu fel y bo’n briodol i’ch mudiad penodol</w:t>
                            </w:r>
                            <w:r w:rsidRPr="00160414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55A99" id="Text Box 3" o:spid="_x0000_s1026" style="position:absolute;left:0;text-align:left;margin-left:31.5pt;margin-top:11.65pt;width:459.35pt;height:50.4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" fillcolor="#f17424" strokecolor="#f17424" strokeweight="3pt">
                <v:fill opacity="13107f"/>
                <v:stroke opacity="52428f"/>
                <v:textbox>
                  <w:txbxContent>
                    <w:p w14:paraId="4AA073BD" w14:textId="4F9EC7CD" w:rsidR="009C729F" w:rsidRPr="002267BD" w:rsidRDefault="002267BD" w:rsidP="002267BD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Dylid defnyddio’r enghraifft hon fel cyfarwyddyd, a’i haddasu fel y bo’n briodol i’ch mudiad penodol</w:t>
                      </w:r>
                      <w:r w:rsidRPr="00160414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4287B720" w14:textId="4A8B109B" w:rsidR="009E0938" w:rsidRDefault="009E0938" w:rsidP="00844BC5">
      <w:pPr>
        <w:ind w:left="567"/>
      </w:pPr>
    </w:p>
    <w:p w14:paraId="6B890FFA" w14:textId="77777777" w:rsidR="00844BC5" w:rsidRDefault="00844BC5" w:rsidP="00844BC5">
      <w:pPr>
        <w:ind w:left="567"/>
      </w:pPr>
    </w:p>
    <w:p w14:paraId="2442ED36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Cyflwyniad</w:t>
      </w:r>
    </w:p>
    <w:p w14:paraId="48BCE583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66DF11B8" w14:textId="194E6ED2" w:rsidR="002267BD" w:rsidRPr="002267BD" w:rsidRDefault="002267BD" w:rsidP="002267B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2267B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goruchwylio ac arfarnu effeithiol yn hanfodol ar gyfer darparu gwasanaethau o safon uchel, ac maen nhw’n rhan bwysig o broses rheoli perfformiad 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9"/>
            <w:enabled/>
            <w:calcOnExit w:val="0"/>
            <w:textInput>
              <w:default w:val="[ENW'R MUDIAD]"/>
            </w:textInput>
          </w:ffData>
        </w:fldChar>
      </w:r>
      <w:bookmarkStart w:id="0" w:name="Text9"/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0"/>
      <w:r w:rsidRPr="002267B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Mae rheoli perfformiad yn ymwneud â gosod y safonau perfformio disgwyliedig a rheoli, cefnogi a datblygu staff i gyflawni eu gwaith. </w:t>
      </w:r>
    </w:p>
    <w:p w14:paraId="16B7ACDE" w14:textId="77777777" w:rsidR="002267BD" w:rsidRPr="002267BD" w:rsidRDefault="002267BD" w:rsidP="002267B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F6F7F24" w14:textId="046904E2" w:rsidR="002267BD" w:rsidRPr="002267BD" w:rsidRDefault="002267BD" w:rsidP="002267B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2267B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0"/>
            <w:enabled/>
            <w:calcOnExit w:val="0"/>
            <w:textInput>
              <w:default w:val="[ENW'R MUDIAD]"/>
            </w:textInput>
          </w:ffData>
        </w:fldChar>
      </w:r>
      <w:bookmarkStart w:id="1" w:name="Text10"/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1"/>
      <w:r w:rsidRPr="002267B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ymrwymedig i sicrhau bod yr holl staff yn derbyn sesiynau goruchwylio un i un rheolaidd ac effeithiol, er mwyn monitro’r cynnydd ac ansawdd y gwaith a chynnig cymorth ac anogaeth i’r staff fel y gallant gyflawni eu dyletswyddau’n llwyddiannus.</w:t>
      </w:r>
    </w:p>
    <w:p w14:paraId="136D4E4A" w14:textId="77777777" w:rsidR="002267BD" w:rsidRPr="002267BD" w:rsidRDefault="002267BD" w:rsidP="002267B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36127ED" w14:textId="02F0923E" w:rsidR="002267BD" w:rsidRPr="002267BD" w:rsidRDefault="002267BD" w:rsidP="002267B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2267B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1"/>
            <w:enabled/>
            <w:calcOnExit w:val="0"/>
            <w:textInput>
              <w:default w:val="[ENW'R MUDIAD]"/>
            </w:textInput>
          </w:ffData>
        </w:fldChar>
      </w:r>
      <w:bookmarkStart w:id="2" w:name="Text11"/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2"/>
      <w:r w:rsidRPr="002267B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eisiau i’w staff gael cyfleoedd i dderbyn adborth rheolaidd ar eu gwaith. </w:t>
      </w:r>
    </w:p>
    <w:p w14:paraId="21458E09" w14:textId="77777777" w:rsidR="002267BD" w:rsidRPr="002267BD" w:rsidRDefault="002267BD" w:rsidP="002267B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0466A812" w14:textId="4BE099DB" w:rsidR="002267BD" w:rsidRPr="002267BD" w:rsidRDefault="002267BD" w:rsidP="002267B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2267B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polisi hwn yn nodi diben goruchwyliaeth a’i phwysigrwydd yn 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2"/>
            <w:enabled/>
            <w:calcOnExit w:val="0"/>
            <w:textInput>
              <w:default w:val="[ENW'R MUDIAD]"/>
            </w:textInput>
          </w:ffData>
        </w:fldChar>
      </w:r>
      <w:bookmarkStart w:id="3" w:name="Text12"/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3"/>
    </w:p>
    <w:p w14:paraId="340B6F74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DEA94A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160414">
        <w:rPr>
          <w:rFonts w:ascii="Calibri" w:hAnsi="Calibri"/>
          <w:b/>
          <w:bCs/>
          <w:color w:val="F17424"/>
          <w:sz w:val="28"/>
          <w:szCs w:val="28"/>
          <w:lang w:val="cy-GB"/>
        </w:rPr>
        <w:t>B</w:t>
      </w: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uddion Goruchwylio Da</w:t>
      </w:r>
    </w:p>
    <w:p w14:paraId="270E46B5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3990E477" w14:textId="3ADE1715" w:rsidR="002267BD" w:rsidRPr="00160414" w:rsidRDefault="002267BD" w:rsidP="002267BD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Mae </w:t>
      </w:r>
      <w:r w:rsidR="00A83B4C">
        <w:rPr>
          <w:rFonts w:ascii="Calibri" w:hAnsi="Calibri" w:cs="Microsoft Sans Serif"/>
          <w:bCs/>
          <w:color w:val="767171" w:themeColor="background2" w:themeShade="80"/>
          <w:lang w:val="cy-GB"/>
        </w:rPr>
        <w:fldChar w:fldCharType="begin">
          <w:ffData>
            <w:name w:val="Text13"/>
            <w:enabled/>
            <w:calcOnExit w:val="0"/>
            <w:textInput>
              <w:default w:val="[ENW'R MUDIAD]"/>
            </w:textInput>
          </w:ffData>
        </w:fldChar>
      </w:r>
      <w:bookmarkStart w:id="4" w:name="Text13"/>
      <w:r w:rsidR="00A83B4C">
        <w:rPr>
          <w:rFonts w:ascii="Calibri" w:hAnsi="Calibri" w:cs="Microsoft Sans Serif"/>
          <w:bCs/>
          <w:color w:val="767171" w:themeColor="background2" w:themeShade="80"/>
          <w:lang w:val="cy-GB"/>
        </w:rPr>
        <w:instrText xml:space="preserve"> FORMTEXT </w:instrText>
      </w:r>
      <w:r w:rsidR="00A83B4C">
        <w:rPr>
          <w:rFonts w:ascii="Calibri" w:hAnsi="Calibri" w:cs="Microsoft Sans Serif"/>
          <w:bCs/>
          <w:color w:val="767171" w:themeColor="background2" w:themeShade="80"/>
          <w:lang w:val="cy-GB"/>
        </w:rPr>
      </w:r>
      <w:r w:rsidR="00A83B4C">
        <w:rPr>
          <w:rFonts w:ascii="Calibri" w:hAnsi="Calibri" w:cs="Microsoft Sans Serif"/>
          <w:bCs/>
          <w:color w:val="767171" w:themeColor="background2" w:themeShade="80"/>
          <w:lang w:val="cy-GB"/>
        </w:rPr>
        <w:fldChar w:fldCharType="separate"/>
      </w:r>
      <w:r w:rsidR="00A83B4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[ENW'R MUDIAD]</w:t>
      </w:r>
      <w:r w:rsidR="00A83B4C">
        <w:rPr>
          <w:rFonts w:ascii="Calibri" w:hAnsi="Calibri" w:cs="Microsoft Sans Serif"/>
          <w:bCs/>
          <w:color w:val="767171" w:themeColor="background2" w:themeShade="80"/>
          <w:lang w:val="cy-GB"/>
        </w:rPr>
        <w:fldChar w:fldCharType="end"/>
      </w:r>
      <w:bookmarkEnd w:id="4"/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yn credu mewn creu amgylchedd lle gall staff ddarparu gwasanaethau rhagorol ar gyfer ei holl fuddiolwyr</w:t>
      </w:r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Mae goruchwylio rheolaidd yn cynorthwyo’r gwaith hwn, ac yn fuddiol i staff o ran</w:t>
      </w:r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: </w:t>
      </w:r>
    </w:p>
    <w:p w14:paraId="10F6867D" w14:textId="5D1BEACB" w:rsidR="00144BE6" w:rsidRDefault="00144BE6" w:rsidP="00144BE6">
      <w:pPr>
        <w:ind w:left="567" w:right="254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14EF484B" w14:textId="77777777" w:rsidR="002267BD" w:rsidRPr="00160414" w:rsidRDefault="002267BD" w:rsidP="002267BD">
      <w:pPr>
        <w:numPr>
          <w:ilvl w:val="0"/>
          <w:numId w:val="12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Cynnig eglurder ynghylch diben eu rôl swydd </w:t>
      </w:r>
    </w:p>
    <w:p w14:paraId="3AB51E1E" w14:textId="77777777" w:rsidR="002267BD" w:rsidRPr="00160414" w:rsidRDefault="002267BD" w:rsidP="002267BD">
      <w:pPr>
        <w:numPr>
          <w:ilvl w:val="0"/>
          <w:numId w:val="12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Rhoi amser i fyfyrio ar waith </w:t>
      </w:r>
    </w:p>
    <w:p w14:paraId="51513991" w14:textId="77777777" w:rsidR="002267BD" w:rsidRPr="00160414" w:rsidRDefault="002267BD" w:rsidP="002267BD">
      <w:pPr>
        <w:numPr>
          <w:ilvl w:val="0"/>
          <w:numId w:val="12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Annog ymdeimlad o gael eu gwerthfawrogi a’u cefnogi </w:t>
      </w:r>
    </w:p>
    <w:p w14:paraId="341A5342" w14:textId="77777777" w:rsidR="002267BD" w:rsidRPr="00160414" w:rsidRDefault="002267BD" w:rsidP="002267BD">
      <w:pPr>
        <w:numPr>
          <w:ilvl w:val="0"/>
          <w:numId w:val="12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Galluogi amgylchedd sy’n ysgogi </w:t>
      </w:r>
    </w:p>
    <w:p w14:paraId="6DD19442" w14:textId="02999B84" w:rsidR="00144BE6" w:rsidRDefault="00144BE6" w:rsidP="00144BE6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9E4321D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Cyfrifoldeb</w:t>
      </w:r>
    </w:p>
    <w:p w14:paraId="44E44DBB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7F32FBE1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Cyfrifoldeb y rheolwr dynodedig yw sicrhau bod goruchwyliaeth yn cael ei darparu ar gyfer pob aelod o’r staff. Mae gan y ddwy ochr gyfrifoldeb dros sicrhau bod goruchwyliaeth effeithiol yn cael ei chyflawni. Mae hyn yn cynnwys cyfrannu at yr agenda, paratoi ar gyfer y sesiwn a chytuno ar bwy sy’n gyfrifol am y camau gweithredu dilynol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130B55C0" w14:textId="77777777" w:rsidR="00144BE6" w:rsidRPr="00144BE6" w:rsidRDefault="00144BE6" w:rsidP="00144BE6">
      <w:pPr>
        <w:ind w:left="567" w:right="254"/>
        <w:rPr>
          <w:rFonts w:ascii="Calibri" w:hAnsi="Calibri" w:cs="Microsoft Sans Serif"/>
          <w:bCs/>
          <w:noProof/>
          <w:color w:val="767171" w:themeColor="background2" w:themeShade="80"/>
        </w:rPr>
      </w:pPr>
    </w:p>
    <w:p w14:paraId="47C7D085" w14:textId="77777777" w:rsidR="00144BE6" w:rsidRDefault="00144BE6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2B685B4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210D01B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37372D4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3D24600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Diben Goruchwyliaeth</w:t>
      </w:r>
    </w:p>
    <w:p w14:paraId="2C83CC00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33D989D5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 goruchwyliaeth reolaidd yn rhoi’r cyfle i staff gwrdd â’u rheolwr llinell yn unigol. Mae goruchwyliaeth yn gyfle i adolygu gwaith aelod o staff, monitro ei gynnydd, adolygu cyfeiriad ei waith a chynllunio gweithgareddau ar gyfer y dyfodol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Yn ystod sesiynau goruchwylio, gellir nodi bylchau mewn sgiliau ac anghenion hyfforddi a datblygu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3B897577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36C1BD7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Diben sesiynau goruchwylio yw canolbwyntio ar dair agwedd: perfformiad gwaith, cymorth a dysgu a datblygu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72CFC742" w14:textId="075D7106" w:rsidR="00144BE6" w:rsidRDefault="00144BE6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605A4C4" w14:textId="77777777" w:rsidR="002267BD" w:rsidRPr="00160414" w:rsidRDefault="002267BD" w:rsidP="002267BD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Perfformiad Gwaith</w:t>
      </w:r>
    </w:p>
    <w:p w14:paraId="697809AC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5EB792D1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Yn ystod sesiwn oruchwylio, rydyn ni’n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: </w:t>
      </w:r>
    </w:p>
    <w:p w14:paraId="26C59B45" w14:textId="76CC249C" w:rsidR="00144BE6" w:rsidRDefault="00144BE6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3853F25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Manteisio ar y cyfle i adolygu’r cynnydd yn erbyn y disgrifiad swydd a’r amcanion a chynllunio gweithgareddau ar gyfer y dyfodol </w:t>
      </w:r>
    </w:p>
    <w:p w14:paraId="09D44B6E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Darparu adborth adeiladol ar berfformiad a chyflawniadau </w:t>
      </w:r>
    </w:p>
    <w:p w14:paraId="305E7E66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Herio mewn modd cefnogol ac adeiladol </w:t>
      </w:r>
    </w:p>
    <w:p w14:paraId="3423D4D0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Edrych ar y llwyth gwaith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5DA80D85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Manteisio ar y cyfle i edrych ar y cymorth neu’r anghenion hyfforddi a datblygu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ab/>
      </w:r>
    </w:p>
    <w:p w14:paraId="131B9EFB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Rhoi sylw i faterion, darparu cymorth a datrys problemau </w:t>
      </w:r>
    </w:p>
    <w:p w14:paraId="25AEB9BC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Dathlu cyflawniadau </w:t>
      </w:r>
    </w:p>
    <w:p w14:paraId="383F392D" w14:textId="5069514E" w:rsidR="00144BE6" w:rsidRDefault="00144BE6" w:rsidP="00144BE6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BAAD069" w14:textId="77777777" w:rsidR="002267BD" w:rsidRPr="00160414" w:rsidRDefault="002267BD" w:rsidP="002267BD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Cymorth i Staff</w:t>
      </w:r>
    </w:p>
    <w:p w14:paraId="576F96DB" w14:textId="2F7F0C82" w:rsidR="00144BE6" w:rsidRDefault="00144BE6" w:rsidP="00144BE6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E9CE254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Nodi unrhyw feysydd i’w gwella gyda chynllun gweithredu </w:t>
      </w:r>
    </w:p>
    <w:p w14:paraId="43A3A16F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Cymeradwyo taflenni amser, gwyliau blynyddol neu absenoldebau eraill a gynlluniwyd </w:t>
      </w:r>
    </w:p>
    <w:p w14:paraId="7774EEE5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Rhoi’r amser i drafod amgylchiadau personol a allai fod yn effeithio ar berfformiad gwaith </w:t>
      </w:r>
    </w:p>
    <w:p w14:paraId="5BFDC3A5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Ymdrin â phroblemau o ran perfformiad gwael yn brydlon ac yn effeithiol </w:t>
      </w:r>
    </w:p>
    <w:p w14:paraId="314785E8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Ystyried lles emosiynol / cydbwysedd rhwng bywyd a gwaith </w:t>
      </w:r>
    </w:p>
    <w:p w14:paraId="1CE827AD" w14:textId="4FCC1E17" w:rsidR="00144BE6" w:rsidRDefault="00144BE6" w:rsidP="00144BE6">
      <w:pPr>
        <w:ind w:right="254"/>
        <w:rPr>
          <w:rFonts w:ascii="Calibri" w:hAnsi="Calibri" w:cs="Microsoft Sans Serif"/>
          <w:noProof/>
          <w:color w:val="767171" w:themeColor="background2" w:themeShade="80"/>
          <w:lang w:val="en-US"/>
        </w:rPr>
      </w:pPr>
    </w:p>
    <w:p w14:paraId="1CBDB4FC" w14:textId="77777777" w:rsidR="002267BD" w:rsidRPr="00160414" w:rsidRDefault="002267BD" w:rsidP="002267BD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 xml:space="preserve">Dysgu a Datblygu </w:t>
      </w:r>
    </w:p>
    <w:p w14:paraId="1C488298" w14:textId="77777777" w:rsidR="00144BE6" w:rsidRDefault="00144BE6" w:rsidP="00144BE6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01B39C2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Edrych ar y dysgu a’r datblygu a sut mae’r rhain yn cael eu cymhwyso yn y gweithle </w:t>
      </w:r>
    </w:p>
    <w:p w14:paraId="6F83A283" w14:textId="77777777" w:rsidR="002267BD" w:rsidRPr="00160414" w:rsidRDefault="002267BD" w:rsidP="002267BD">
      <w:pPr>
        <w:numPr>
          <w:ilvl w:val="0"/>
          <w:numId w:val="13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Gwirio bod yr unigolyn yn deall ac yn defnyddio polisïau a gweithdrefnau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64AB2C59" w14:textId="77777777" w:rsidR="00144BE6" w:rsidRPr="00144BE6" w:rsidRDefault="00144BE6" w:rsidP="00144BE6">
      <w:pPr>
        <w:ind w:right="254"/>
        <w:rPr>
          <w:rFonts w:ascii="Calibri" w:hAnsi="Calibri" w:cs="Microsoft Sans Serif"/>
          <w:noProof/>
          <w:color w:val="767171" w:themeColor="background2" w:themeShade="80"/>
          <w:lang w:val="en-US"/>
        </w:rPr>
      </w:pPr>
    </w:p>
    <w:p w14:paraId="7360EFFB" w14:textId="77777777" w:rsidR="00144BE6" w:rsidRPr="00144BE6" w:rsidRDefault="00144BE6" w:rsidP="00144BE6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0A55D6D" w14:textId="77777777" w:rsidR="00144BE6" w:rsidRPr="00144BE6" w:rsidRDefault="00144BE6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1322579" w14:textId="1CA3651B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36A8A36" w14:textId="73D3352B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8ABACD6" w14:textId="68FF992E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0A47126" w14:textId="1610C39B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1C2CC636" w14:textId="60EBD901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2F0DDF8" w14:textId="496580EB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60F8FEF" w14:textId="0436FE33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439320B" w14:textId="0F885424" w:rsidR="00144BE6" w:rsidRDefault="00144BE6" w:rsidP="00144BE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2E01563C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Beth all staff ei ddisgwyl gan sesiynau goruchwylio </w:t>
      </w:r>
    </w:p>
    <w:p w14:paraId="359D1384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7AEB6FC8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Calibri"/>
          <w:color w:val="767171"/>
          <w:lang w:val="cy-GB"/>
        </w:rPr>
        <w:t>Dealltwriaeth gan y goruchwyliwr o’u gwaith a’u llwyth gwaith</w:t>
      </w:r>
    </w:p>
    <w:p w14:paraId="352C4531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Trafodaeth ynghylch gwaith a thargedau y cytunwyd arnynt</w:t>
      </w:r>
    </w:p>
    <w:p w14:paraId="7E673440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Cymorth, adborth adeiladol ac arweiniad </w:t>
      </w:r>
    </w:p>
    <w:p w14:paraId="584C7814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Lle i roi sylw i broblemau a chynllunio ymlaen llaw </w:t>
      </w:r>
    </w:p>
    <w:p w14:paraId="08A788C9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Nodyn o’r sesiynau </w:t>
      </w:r>
    </w:p>
    <w:p w14:paraId="1E37419E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Asesiad o’u hanghenion hyfforddi </w:t>
      </w:r>
    </w:p>
    <w:p w14:paraId="48DCFF86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Cydnabyddiaeth a chanmoliaeth </w:t>
      </w:r>
    </w:p>
    <w:p w14:paraId="61438933" w14:textId="77777777" w:rsidR="002267BD" w:rsidRPr="00160414" w:rsidRDefault="002267BD" w:rsidP="002267BD">
      <w:pPr>
        <w:numPr>
          <w:ilvl w:val="0"/>
          <w:numId w:val="14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Lle i fwrw’ch baich </w:t>
      </w:r>
    </w:p>
    <w:p w14:paraId="12038BB9" w14:textId="44456A0D" w:rsidR="00144BE6" w:rsidRDefault="00144BE6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57C2E37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Amlder</w:t>
      </w:r>
    </w:p>
    <w:p w14:paraId="77EF2560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5D995C22" w14:textId="2C8F01C5" w:rsidR="00144BE6" w:rsidRDefault="002267BD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color w:val="767171"/>
          <w:lang w:val="cy-GB"/>
        </w:rPr>
        <w:t xml:space="preserve">Cynhelir sesiynau goruchwylio fesul unigolyn a byddant yn cael eu cynnal bob </w:t>
      </w:r>
      <w:r w:rsidR="009C729F">
        <w:rPr>
          <w:rFonts w:ascii="Calibri" w:hAnsi="Calibri" w:cs="Microsoft Sans Serif"/>
          <w:noProof/>
          <w:color w:val="767171" w:themeColor="background2" w:themeShade="80"/>
          <w:lang w:val="en-US"/>
        </w:rPr>
        <w:fldChar w:fldCharType="begin">
          <w:ffData>
            <w:name w:val="Text14"/>
            <w:enabled/>
            <w:calcOnExit w:val="0"/>
            <w:textInput>
              <w:default w:val="[00]"/>
            </w:textInput>
          </w:ffData>
        </w:fldChar>
      </w:r>
      <w:bookmarkStart w:id="5" w:name="Text14"/>
      <w:r w:rsidR="009C729F">
        <w:rPr>
          <w:rFonts w:ascii="Calibri" w:hAnsi="Calibri" w:cs="Microsoft Sans Serif"/>
          <w:noProof/>
          <w:color w:val="767171" w:themeColor="background2" w:themeShade="80"/>
          <w:lang w:val="en-US"/>
        </w:rPr>
        <w:instrText xml:space="preserve"> FORMTEXT </w:instrText>
      </w:r>
      <w:r w:rsidR="009C729F">
        <w:rPr>
          <w:rFonts w:ascii="Calibri" w:hAnsi="Calibri" w:cs="Microsoft Sans Serif"/>
          <w:noProof/>
          <w:color w:val="767171" w:themeColor="background2" w:themeShade="80"/>
          <w:lang w:val="en-US"/>
        </w:rPr>
      </w:r>
      <w:r w:rsidR="009C729F">
        <w:rPr>
          <w:rFonts w:ascii="Calibri" w:hAnsi="Calibri" w:cs="Microsoft Sans Serif"/>
          <w:noProof/>
          <w:color w:val="767171" w:themeColor="background2" w:themeShade="80"/>
          <w:lang w:val="en-US"/>
        </w:rPr>
        <w:fldChar w:fldCharType="separate"/>
      </w:r>
      <w:r w:rsidR="009C729F">
        <w:rPr>
          <w:rFonts w:ascii="Calibri" w:hAnsi="Calibri" w:cs="Microsoft Sans Serif"/>
          <w:noProof/>
          <w:color w:val="767171" w:themeColor="background2" w:themeShade="80"/>
          <w:lang w:val="en-US"/>
        </w:rPr>
        <w:t>[00]</w:t>
      </w:r>
      <w:r w:rsidR="009C729F">
        <w:rPr>
          <w:rFonts w:ascii="Calibri" w:hAnsi="Calibri" w:cs="Microsoft Sans Serif"/>
          <w:noProof/>
          <w:color w:val="767171" w:themeColor="background2" w:themeShade="80"/>
          <w:lang w:val="en-US"/>
        </w:rPr>
        <w:fldChar w:fldCharType="end"/>
      </w:r>
      <w:bookmarkEnd w:id="5"/>
      <w:r w:rsidR="009C729F">
        <w:rPr>
          <w:rFonts w:ascii="Calibri" w:hAnsi="Calibri" w:cs="Microsoft Sans Serif"/>
          <w:noProof/>
          <w:color w:val="767171" w:themeColor="background2" w:themeShade="80"/>
          <w:lang w:val="en-US"/>
        </w:rPr>
        <w:t xml:space="preserve"> </w:t>
      </w:r>
      <w:r>
        <w:rPr>
          <w:rFonts w:ascii="Calibri" w:hAnsi="Calibri" w:cs="Calibri"/>
          <w:color w:val="767171"/>
          <w:lang w:val="cy-GB"/>
        </w:rPr>
        <w:t xml:space="preserve">wythnos. Gellir amrywio hyn drwy gytundeb o’r ddwy ochr yn dibynnu ar natur y swydd, ond byddem yn disgwyl i’r holl staff gael o leiaf </w:t>
      </w:r>
      <w:r w:rsidR="009C729F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5"/>
            <w:enabled/>
            <w:calcOnExit w:val="0"/>
            <w:textInput>
              <w:default w:val="[00]"/>
            </w:textInput>
          </w:ffData>
        </w:fldChar>
      </w:r>
      <w:bookmarkStart w:id="6" w:name="Text15"/>
      <w:r w:rsidR="009C729F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9C729F">
        <w:rPr>
          <w:rFonts w:ascii="Calibri" w:hAnsi="Calibri" w:cs="Microsoft Sans Serif"/>
          <w:noProof/>
          <w:color w:val="767171" w:themeColor="background2" w:themeShade="80"/>
        </w:rPr>
      </w:r>
      <w:r w:rsidR="009C729F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9C729F">
        <w:rPr>
          <w:rFonts w:ascii="Calibri" w:hAnsi="Calibri" w:cs="Microsoft Sans Serif"/>
          <w:noProof/>
          <w:color w:val="767171" w:themeColor="background2" w:themeShade="80"/>
        </w:rPr>
        <w:t>[00]</w:t>
      </w:r>
      <w:r w:rsidR="009C729F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6"/>
      <w:r w:rsidR="009C729F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Calibri"/>
          <w:color w:val="767171"/>
          <w:lang w:val="cy-GB"/>
        </w:rPr>
        <w:t>sesiwn oruchwylio'r flwyddyn.</w:t>
      </w:r>
    </w:p>
    <w:p w14:paraId="70FF7037" w14:textId="5198A889" w:rsidR="00144BE6" w:rsidRDefault="00144BE6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AE9C4AF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Cadw Cofnodion a Chyfrinachedd</w:t>
      </w:r>
    </w:p>
    <w:p w14:paraId="060E4868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0D41DC80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Nodir yr eithriad i’r rheol gyfrinachedd isod ac yn </w:t>
      </w:r>
      <w:hyperlink w:anchor="Appendix1" w:history="1">
        <w:r w:rsidRPr="00160414">
          <w:rPr>
            <w:rStyle w:val="Hyperlink"/>
            <w:rFonts w:ascii="Calibri" w:hAnsi="Calibri" w:cs="Microsoft Sans Serif"/>
            <w:lang w:val="cy-GB"/>
          </w:rPr>
          <w:t>A</w:t>
        </w:r>
        <w:r>
          <w:rPr>
            <w:rStyle w:val="Hyperlink"/>
            <w:rFonts w:ascii="Calibri" w:hAnsi="Calibri" w:cs="Microsoft Sans Serif"/>
            <w:lang w:val="cy-GB"/>
          </w:rPr>
          <w:t>todiad</w:t>
        </w:r>
        <w:r w:rsidRPr="00160414">
          <w:rPr>
            <w:rStyle w:val="Hyperlink"/>
            <w:rFonts w:ascii="Calibri" w:hAnsi="Calibri" w:cs="Microsoft Sans Serif"/>
            <w:lang w:val="cy-GB"/>
          </w:rPr>
          <w:t xml:space="preserve"> 1</w:t>
        </w:r>
      </w:hyperlink>
      <w:r w:rsidRPr="00276323">
        <w:rPr>
          <w:rStyle w:val="Hyperlink"/>
          <w:rFonts w:ascii="Calibri" w:hAnsi="Calibri" w:cs="Microsoft Sans Serif"/>
          <w:u w:val="single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 Cytundeb Goruchwylio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Bydd cofnod o gynnwys pob sesiwn yn cael ei nodi gan y rheolwr dynodedig ar y ffurflen oruchwyliaeth a ddangosir yn </w:t>
      </w:r>
      <w:hyperlink w:anchor="Appendix2" w:history="1">
        <w:r w:rsidRPr="00160414">
          <w:rPr>
            <w:rStyle w:val="Hyperlink"/>
            <w:rFonts w:ascii="Calibri" w:hAnsi="Calibri" w:cs="Microsoft Sans Serif"/>
            <w:lang w:val="cy-GB"/>
          </w:rPr>
          <w:t>A</w:t>
        </w:r>
        <w:r>
          <w:rPr>
            <w:rStyle w:val="Hyperlink"/>
            <w:rFonts w:ascii="Calibri" w:hAnsi="Calibri" w:cs="Microsoft Sans Serif"/>
            <w:lang w:val="cy-GB"/>
          </w:rPr>
          <w:t>todiad</w:t>
        </w:r>
        <w:r w:rsidRPr="00160414">
          <w:rPr>
            <w:rStyle w:val="Hyperlink"/>
            <w:rFonts w:ascii="Calibri" w:hAnsi="Calibri" w:cs="Microsoft Sans Serif"/>
            <w:lang w:val="cy-GB"/>
          </w:rPr>
          <w:t xml:space="preserve"> 2</w:t>
        </w:r>
      </w:hyperlink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Dylai’r ddwy ochr ddarllen (a llofnodi) y nodiadau (fel cofnod gwir a chywir o’r sesiwn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.) </w:t>
      </w:r>
    </w:p>
    <w:p w14:paraId="32B4D9BE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F120D30" w14:textId="4F84DBBF" w:rsidR="002267BD" w:rsidRPr="00160414" w:rsidRDefault="002267BD" w:rsidP="002267BD">
      <w:pPr>
        <w:ind w:left="567" w:right="254"/>
        <w:rPr>
          <w:rFonts w:ascii="Calibri" w:hAnsi="Calibri" w:cs="Microsoft Sans Serif"/>
          <w:i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Bydd copi’n cael ei gadw gan y ddwy ochr a bydd yn cael ei gadw’n gyfrinachol </w:t>
      </w:r>
      <w:r w:rsidRPr="008C2896">
        <w:rPr>
          <w:rFonts w:ascii="Calibri" w:hAnsi="Calibri" w:cs="Microsoft Sans Serif"/>
          <w:i/>
          <w:iCs/>
          <w:color w:val="767171" w:themeColor="background2" w:themeShade="80"/>
          <w:lang w:val="cy-GB"/>
        </w:rPr>
        <w:t>oni bai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bod gwybodaeth yn cael ei datgelu fel gwybodaeth ddiogelu, camddefnyddio polisïau </w:t>
      </w:r>
      <w:r w:rsidR="00A83B4C"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16"/>
            <w:enabled/>
            <w:calcOnExit w:val="0"/>
            <w:textInput>
              <w:default w:val="[ENW'R MUDIAD]"/>
            </w:textInput>
          </w:ffData>
        </w:fldChar>
      </w:r>
      <w:bookmarkStart w:id="7" w:name="Text16"/>
      <w:r w:rsidR="00A83B4C"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 w:rsidR="00A83B4C">
        <w:rPr>
          <w:rFonts w:ascii="Calibri" w:hAnsi="Calibri" w:cs="Microsoft Sans Serif"/>
          <w:color w:val="767171" w:themeColor="background2" w:themeShade="80"/>
          <w:lang w:val="cy-GB"/>
        </w:rPr>
      </w:r>
      <w:r w:rsidR="00A83B4C"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 w:rsidR="00A83B4C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A83B4C"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7"/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neu fater disgyblu neu gwyno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Os felly, bydd gan y rheolwr dynodedig gyfrifoldeb dros hysbysu’r staff y bydd yr wybodaeth hon yn cael ei hatgyfeirio i reolwr uwch neu ymddiriedolwr yn unol â’r polisïau a gweithdrefnau perthnasol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5290C8FF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i/>
          <w:color w:val="767171" w:themeColor="background2" w:themeShade="80"/>
          <w:lang w:val="cy-GB"/>
        </w:rPr>
      </w:pPr>
    </w:p>
    <w:p w14:paraId="177BC152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Bydd cofnodion yn cael eu cadw gan bob goruchwyliwr. Bydd taflen weithredu gryno, gydag amserlenni cytunedig, yn cael ei llenwi yn ystod neu’n syth ar ôl pob sesiwn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Mae’n bwysig bod unrhyw gamau gweithredu cytunedig yn cael eu monitro a’u dilyn i fyny mewn sesiynau dilynol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5B14A8AF" w14:textId="692874F1" w:rsidR="00144BE6" w:rsidRDefault="00144BE6" w:rsidP="00144BE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en-US"/>
        </w:rPr>
      </w:pPr>
    </w:p>
    <w:p w14:paraId="4F6F8C0C" w14:textId="77777777" w:rsidR="002267BD" w:rsidRPr="00160414" w:rsidRDefault="002267BD" w:rsidP="002267BD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Cytundeb Goruchwylio </w:t>
      </w:r>
    </w:p>
    <w:p w14:paraId="6BAC3416" w14:textId="77777777" w:rsidR="00144BE6" w:rsidRDefault="00144BE6" w:rsidP="00144BE6">
      <w:pPr>
        <w:ind w:left="567" w:right="254"/>
        <w:rPr>
          <w:rFonts w:ascii="Calibri" w:hAnsi="Calibri"/>
          <w:b/>
          <w:bCs/>
          <w:color w:val="D40965"/>
        </w:rPr>
      </w:pPr>
    </w:p>
    <w:p w14:paraId="61EB43FF" w14:textId="77777777" w:rsidR="002267BD" w:rsidRPr="00160414" w:rsidRDefault="002267BD" w:rsidP="002267BD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Nodir ein Cytundeb ar gyfer Sesiynau Goruchwylio yn </w:t>
      </w:r>
      <w:hyperlink w:anchor="Appendix1" w:history="1">
        <w:r w:rsidRPr="00160414">
          <w:rPr>
            <w:rStyle w:val="Hyperlink"/>
            <w:rFonts w:ascii="Calibri" w:hAnsi="Calibri" w:cs="Microsoft Sans Serif"/>
            <w:lang w:val="cy-GB"/>
          </w:rPr>
          <w:t>A</w:t>
        </w:r>
        <w:r>
          <w:rPr>
            <w:rStyle w:val="Hyperlink"/>
            <w:rFonts w:ascii="Calibri" w:hAnsi="Calibri" w:cs="Microsoft Sans Serif"/>
            <w:lang w:val="cy-GB"/>
          </w:rPr>
          <w:t>todiad</w:t>
        </w:r>
        <w:r w:rsidRPr="00160414">
          <w:rPr>
            <w:rStyle w:val="Hyperlink"/>
            <w:rFonts w:ascii="Calibri" w:hAnsi="Calibri" w:cs="Microsoft Sans Serif"/>
            <w:lang w:val="cy-GB"/>
          </w:rPr>
          <w:t xml:space="preserve"> 1</w:t>
        </w:r>
      </w:hyperlink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 a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dylai’r ddwy ochr ei lofnodi cyn i drefniant goruchwylio ddechrau. Bydd y cytundeb yn cael ei adolygu’n ffurfiol bob blwyddyn (flwyddyn ar ôl y dyddiad y cafodd ei lofnodi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).</w:t>
      </w:r>
    </w:p>
    <w:p w14:paraId="591FA5E0" w14:textId="77777777" w:rsidR="00F6652A" w:rsidRDefault="00F6652A" w:rsidP="00844BC5">
      <w:pPr>
        <w:ind w:left="567" w:right="-313"/>
      </w:pPr>
    </w:p>
    <w:p w14:paraId="2E2B6C06" w14:textId="77777777" w:rsidR="00F6652A" w:rsidRDefault="00F6652A" w:rsidP="00844BC5">
      <w:pPr>
        <w:ind w:left="567" w:right="-313"/>
      </w:pPr>
    </w:p>
    <w:p w14:paraId="52DC005D" w14:textId="77777777" w:rsidR="00F6652A" w:rsidRDefault="00F6652A" w:rsidP="00844BC5">
      <w:pPr>
        <w:ind w:left="567" w:right="-313"/>
      </w:pPr>
    </w:p>
    <w:p w14:paraId="5D06D5FC" w14:textId="77777777" w:rsidR="00F6652A" w:rsidRDefault="00F6652A" w:rsidP="00844BC5">
      <w:pPr>
        <w:ind w:left="567" w:right="-313"/>
      </w:pPr>
    </w:p>
    <w:p w14:paraId="6A4C1B75" w14:textId="77777777" w:rsidR="00F6652A" w:rsidRDefault="00F6652A" w:rsidP="00844BC5">
      <w:pPr>
        <w:ind w:left="567" w:right="-313"/>
      </w:pPr>
    </w:p>
    <w:p w14:paraId="04C63B76" w14:textId="77777777" w:rsidR="00F6652A" w:rsidRDefault="00F6652A" w:rsidP="00844BC5">
      <w:pPr>
        <w:ind w:left="567" w:right="-313"/>
      </w:pPr>
    </w:p>
    <w:p w14:paraId="43E3DD2F" w14:textId="77777777" w:rsidR="00F6652A" w:rsidRDefault="00F6652A" w:rsidP="00844BC5">
      <w:pPr>
        <w:ind w:left="567" w:right="-313"/>
      </w:pPr>
    </w:p>
    <w:p w14:paraId="17A91A36" w14:textId="77777777" w:rsidR="00C54FF3" w:rsidRDefault="00C54FF3" w:rsidP="00844BC5">
      <w:pPr>
        <w:ind w:left="567" w:right="-313"/>
      </w:pPr>
    </w:p>
    <w:p w14:paraId="33F69927" w14:textId="77777777" w:rsidR="00810FAC" w:rsidRDefault="00810FAC" w:rsidP="00810FAC">
      <w:pPr>
        <w:ind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42E4FC3F" w14:textId="2DD747C4" w:rsidR="00144BE6" w:rsidRDefault="00144BE6" w:rsidP="00810FAC">
      <w:pPr>
        <w:ind w:left="567" w:right="254"/>
        <w:rPr>
          <w:rFonts w:ascii="Calibri" w:hAnsi="Calibri"/>
          <w:b/>
          <w:bCs/>
          <w:color w:val="D40965"/>
        </w:rPr>
      </w:pPr>
      <w:bookmarkStart w:id="8" w:name="Appendix1"/>
      <w:r>
        <w:rPr>
          <w:rFonts w:ascii="Calibri" w:hAnsi="Calibri"/>
          <w:b/>
          <w:bCs/>
          <w:color w:val="F17424"/>
          <w:sz w:val="28"/>
          <w:szCs w:val="28"/>
        </w:rPr>
        <w:t>A</w:t>
      </w:r>
      <w:r w:rsidR="002267BD">
        <w:rPr>
          <w:rFonts w:ascii="Calibri" w:hAnsi="Calibri"/>
          <w:b/>
          <w:bCs/>
          <w:color w:val="F17424"/>
          <w:sz w:val="28"/>
          <w:szCs w:val="28"/>
        </w:rPr>
        <w:t>todiad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1</w:t>
      </w:r>
    </w:p>
    <w:bookmarkEnd w:id="8"/>
    <w:p w14:paraId="533BADAD" w14:textId="77777777" w:rsidR="002267BD" w:rsidRPr="00160414" w:rsidRDefault="002267BD" w:rsidP="002267BD">
      <w:pPr>
        <w:ind w:left="567" w:right="254"/>
        <w:jc w:val="center"/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  <w:t>Cytundeb Goruchwylio</w:t>
      </w:r>
    </w:p>
    <w:p w14:paraId="3382ACBA" w14:textId="77777777" w:rsidR="002267BD" w:rsidRPr="004657D0" w:rsidRDefault="002267BD" w:rsidP="002267BD">
      <w:pPr>
        <w:ind w:left="567" w:right="254"/>
        <w:jc w:val="center"/>
        <w:rPr>
          <w:rFonts w:ascii="Calibri" w:hAnsi="Calibri" w:cs="Microsoft Sans Serif"/>
          <w:b/>
          <w:bCs/>
          <w:color w:val="767171" w:themeColor="background2" w:themeShade="80"/>
          <w:sz w:val="20"/>
          <w:szCs w:val="20"/>
          <w:lang w:val="cy-GB"/>
        </w:rPr>
      </w:pPr>
    </w:p>
    <w:p w14:paraId="37291E1C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Mae’r cytundeb hwn rhwng y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:</w:t>
      </w:r>
    </w:p>
    <w:p w14:paraId="3F74D709" w14:textId="77777777" w:rsidR="002267BD" w:rsidRPr="004657D0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sz w:val="20"/>
          <w:szCs w:val="20"/>
          <w:lang w:val="cy-GB"/>
        </w:rPr>
      </w:pPr>
    </w:p>
    <w:p w14:paraId="006A5D53" w14:textId="77777777" w:rsidR="002267BD" w:rsidRPr="00160414" w:rsidRDefault="002267BD" w:rsidP="002267BD">
      <w:pPr>
        <w:pStyle w:val="NoParagraphStyle"/>
        <w:suppressAutoHyphens/>
        <w:ind w:left="567" w:right="254"/>
        <w:jc w:val="center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 xml:space="preserve">Rheolwr Llinell / Goruchwyliwr </w:t>
      </w: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br/>
      </w:r>
      <w:r>
        <w:rPr>
          <w:rFonts w:ascii="Calibri" w:hAnsi="Calibri" w:cs="Microsoft Sans Serif"/>
          <w:color w:val="767171" w:themeColor="background2" w:themeShade="80"/>
          <w:lang w:val="cy-GB"/>
        </w:rPr>
        <w:t>Enw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:  ________________________   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Teitl Swydd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: ________________________________</w:t>
      </w:r>
    </w:p>
    <w:p w14:paraId="0B8ADF98" w14:textId="77777777" w:rsidR="002267BD" w:rsidRPr="00160414" w:rsidRDefault="002267BD" w:rsidP="002267BD">
      <w:pPr>
        <w:pStyle w:val="NoParagraphStyle"/>
        <w:suppressAutoHyphens/>
        <w:ind w:left="567" w:right="254"/>
        <w:jc w:val="center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a</w:t>
      </w:r>
      <w:r>
        <w:rPr>
          <w:rFonts w:ascii="Calibri" w:hAnsi="Calibri" w:cs="Microsoft Sans Serif"/>
          <w:color w:val="767171" w:themeColor="background2" w:themeShade="80"/>
          <w:lang w:val="cy-GB"/>
        </w:rPr>
        <w:t>’r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br/>
      </w: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t>S</w:t>
      </w:r>
      <w:r>
        <w:rPr>
          <w:rFonts w:ascii="Calibri" w:hAnsi="Calibri" w:cs="Microsoft Sans Serif"/>
          <w:b/>
          <w:color w:val="767171" w:themeColor="background2" w:themeShade="80"/>
          <w:lang w:val="cy-GB"/>
        </w:rPr>
        <w:t>awl sy’n cael ei oruchwylio</w:t>
      </w:r>
    </w:p>
    <w:p w14:paraId="69B084A9" w14:textId="77777777" w:rsidR="002267BD" w:rsidRPr="00160414" w:rsidRDefault="002267BD" w:rsidP="002267BD">
      <w:pPr>
        <w:pStyle w:val="NoParagraphStyle"/>
        <w:suppressAutoHyphens/>
        <w:ind w:left="567" w:right="254"/>
        <w:jc w:val="center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Enw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:  ________________________   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Teitl Swydd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: ________________________________</w:t>
      </w:r>
    </w:p>
    <w:p w14:paraId="33DE46D0" w14:textId="77777777" w:rsidR="002267BD" w:rsidRPr="004657D0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color w:val="767171" w:themeColor="background2" w:themeShade="80"/>
          <w:sz w:val="20"/>
          <w:szCs w:val="20"/>
          <w:lang w:val="cy-GB"/>
        </w:rPr>
      </w:pPr>
    </w:p>
    <w:p w14:paraId="714F5BA6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Mae’r ddwy ochr yn cytuno i</w:t>
      </w: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t>:</w:t>
      </w:r>
    </w:p>
    <w:p w14:paraId="0C7BD117" w14:textId="77777777" w:rsidR="002267BD" w:rsidRPr="004657D0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sz w:val="20"/>
          <w:szCs w:val="20"/>
          <w:lang w:val="cy-GB"/>
        </w:rPr>
      </w:pPr>
    </w:p>
    <w:p w14:paraId="0511147C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color w:val="767171" w:themeColor="background2" w:themeShade="80"/>
          <w:lang w:val="cy-GB"/>
        </w:rPr>
        <w:t>Amlder</w:t>
      </w: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t>:</w:t>
      </w:r>
    </w:p>
    <w:p w14:paraId="7B4B8434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Bydd sesiynau goruchwylio yn cael eu trefnu ar ddechrau’r flwyddyn ac yn cael eu cynnal bob 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_______________ (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Mae’n rhaid cynnal isafswm o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 ________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sesiwn y flwyddyn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)</w:t>
      </w:r>
      <w:r>
        <w:rPr>
          <w:rFonts w:ascii="Calibri" w:hAnsi="Calibri" w:cs="Microsoft Sans Serif"/>
          <w:color w:val="767171" w:themeColor="background2" w:themeShade="80"/>
          <w:lang w:val="cy-GB"/>
        </w:rPr>
        <w:t>. Os na fydd sesiwn oruchwylio yn cael ei chynnal/mynychu, bydd un arall yn cael ei threfnu o fewn 1 wythnos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1B1BB0B6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056E64D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t>P</w:t>
      </w:r>
      <w:r>
        <w:rPr>
          <w:rFonts w:ascii="Calibri" w:hAnsi="Calibri" w:cs="Microsoft Sans Serif"/>
          <w:b/>
          <w:color w:val="767171" w:themeColor="background2" w:themeShade="80"/>
          <w:lang w:val="cy-GB"/>
        </w:rPr>
        <w:t>aratoi</w:t>
      </w: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t>:</w:t>
      </w:r>
    </w:p>
    <w:p w14:paraId="70CDC394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</w:p>
    <w:p w14:paraId="20D4FA08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Calibri"/>
          <w:color w:val="767171"/>
          <w:lang w:val="cy-GB"/>
        </w:rPr>
        <w:t>Disgwylir i’r Rheolwr a’r Sawl sy’n cael ei Oruchwylio baratoi ar gyfer y sesiwn oruchwylio ymlaen llaw. Bydd y Rheolwr yn rhoi nodiadau ar y sesiwn oruchwylio ar y cofnod o’r sesiwn oruchwylio. Bodd cofnodion goruchwylio’n cael eu storio’n ddiogel yn ffeil personél y staff, naill ai’n electronig neu ar bapur.</w:t>
      </w:r>
    </w:p>
    <w:p w14:paraId="2588C2B9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AA3076E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t>C</w:t>
      </w:r>
      <w:r>
        <w:rPr>
          <w:rFonts w:ascii="Calibri" w:hAnsi="Calibri" w:cs="Microsoft Sans Serif"/>
          <w:b/>
          <w:color w:val="767171" w:themeColor="background2" w:themeShade="80"/>
          <w:lang w:val="cy-GB"/>
        </w:rPr>
        <w:t>yfrinachedd</w:t>
      </w:r>
      <w:r w:rsidRPr="00160414">
        <w:rPr>
          <w:rFonts w:ascii="Calibri" w:hAnsi="Calibri" w:cs="Microsoft Sans Serif"/>
          <w:b/>
          <w:color w:val="767171" w:themeColor="background2" w:themeShade="80"/>
          <w:lang w:val="cy-GB"/>
        </w:rPr>
        <w:t>:</w:t>
      </w:r>
    </w:p>
    <w:p w14:paraId="2B60C0BB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color w:val="767171" w:themeColor="background2" w:themeShade="80"/>
          <w:lang w:val="cy-GB"/>
        </w:rPr>
      </w:pPr>
    </w:p>
    <w:p w14:paraId="39CEA17F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Bydd copi o’r cofnod yn cael ei gadw gan y ddwy ochr a bydd yn cael ei gadw’n gyfrinachol </w:t>
      </w:r>
      <w:r w:rsidRPr="00E60E92">
        <w:rPr>
          <w:rFonts w:ascii="Calibri" w:hAnsi="Calibri" w:cs="Microsoft Sans Serif"/>
          <w:i/>
          <w:iCs/>
          <w:color w:val="767171" w:themeColor="background2" w:themeShade="80"/>
          <w:lang w:val="cy-GB"/>
        </w:rPr>
        <w:t>oni bai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bod gwybodaeth yn cael ei datgelu fel gwybodaeth ddiogelu, camddefnyddio polisïau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 _____________,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neu fater disgyblu neu gwyno. Wedyn, bydd gan y rheolwr dynodedig gyfrifoldeb dros hysbysu’r aelod o’r staff y bydd yr wybodaeth hon yn cael ei hatgyfeirio i reolwr uwch neu ymddiriedolwr yn unol â’r polisïau a gweithdrefnau perthnasol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47165DA0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i/>
          <w:color w:val="767171" w:themeColor="background2" w:themeShade="80"/>
          <w:lang w:val="cy-GB"/>
        </w:rPr>
      </w:pPr>
    </w:p>
    <w:p w14:paraId="4012B0D2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Llofnodwyd</w:t>
      </w:r>
      <w:r w:rsidRPr="00160414">
        <w:rPr>
          <w:rFonts w:ascii="Calibri" w:hAnsi="Calibri" w:cs="Microsoft Sans Serif"/>
          <w:b/>
          <w:bCs/>
          <w:color w:val="767171" w:themeColor="background2" w:themeShade="80"/>
          <w:lang w:val="cy-GB"/>
        </w:rPr>
        <w:t>:</w:t>
      </w:r>
    </w:p>
    <w:p w14:paraId="28163F22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</w:p>
    <w:p w14:paraId="7880C2D4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>S</w:t>
      </w: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awl sy’n cael ei oruchwylio</w:t>
      </w:r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>:  __________________________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>D</w:t>
      </w: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yddiad</w:t>
      </w:r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: 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______________________</w:t>
      </w:r>
    </w:p>
    <w:p w14:paraId="7EBF4A27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</w:p>
    <w:p w14:paraId="0B8CC636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bCs/>
          <w:color w:val="767171" w:themeColor="background2" w:themeShade="80"/>
          <w:lang w:val="cy-GB"/>
        </w:rPr>
        <w:t>Rheolwr</w:t>
      </w:r>
      <w:r w:rsidRPr="00160414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:    ________________________________ 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D</w:t>
      </w:r>
      <w:r>
        <w:rPr>
          <w:rFonts w:ascii="Calibri" w:hAnsi="Calibri" w:cs="Microsoft Sans Serif"/>
          <w:color w:val="767171" w:themeColor="background2" w:themeShade="80"/>
          <w:lang w:val="cy-GB"/>
        </w:rPr>
        <w:t>yddiad</w:t>
      </w:r>
      <w:r w:rsidRPr="00160414">
        <w:rPr>
          <w:rFonts w:ascii="Calibri" w:hAnsi="Calibri" w:cs="Microsoft Sans Serif"/>
          <w:color w:val="767171" w:themeColor="background2" w:themeShade="80"/>
          <w:lang w:val="cy-GB"/>
        </w:rPr>
        <w:t>: ______________________</w:t>
      </w:r>
    </w:p>
    <w:p w14:paraId="329CCBD3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4443F0F" w14:textId="77777777" w:rsidR="002267BD" w:rsidRPr="00160414" w:rsidRDefault="002267BD" w:rsidP="002267BD">
      <w:pPr>
        <w:pStyle w:val="NoParagraphStyle"/>
        <w:suppressAutoHyphens/>
        <w:ind w:left="567" w:right="254"/>
        <w:rPr>
          <w:rFonts w:ascii="Calibri" w:hAnsi="Calibri" w:cs="Microsoft Sans Serif"/>
          <w:i/>
          <w:color w:val="767171" w:themeColor="background2" w:themeShade="80"/>
          <w:lang w:val="cy-GB"/>
        </w:rPr>
      </w:pPr>
      <w:r>
        <w:rPr>
          <w:rFonts w:ascii="Calibri" w:hAnsi="Calibri" w:cs="Microsoft Sans Serif"/>
          <w:i/>
          <w:color w:val="767171" w:themeColor="background2" w:themeShade="80"/>
          <w:lang w:val="cy-GB"/>
        </w:rPr>
        <w:t xml:space="preserve">Bydd eich cytundeb goruchwylio yn cael ei adolygu flwyddyn ar ôl y dyddiad y cafodd ei lofnodi </w:t>
      </w:r>
    </w:p>
    <w:p w14:paraId="55EEAEB1" w14:textId="516AFC48" w:rsidR="00584FA6" w:rsidRDefault="00584FA6" w:rsidP="002267BD">
      <w:pPr>
        <w:pStyle w:val="NoParagraphStyle"/>
        <w:suppressAutoHyphens/>
      </w:pPr>
    </w:p>
    <w:p w14:paraId="105D322C" w14:textId="77777777" w:rsidR="00A83B4C" w:rsidRDefault="00A83B4C" w:rsidP="002267BD">
      <w:pPr>
        <w:pStyle w:val="NoParagraphStyle"/>
        <w:suppressAutoHyphens/>
      </w:pPr>
    </w:p>
    <w:p w14:paraId="4F8A6B4E" w14:textId="02763B86" w:rsidR="00810FAC" w:rsidRDefault="002267BD" w:rsidP="00810FAC">
      <w:pPr>
        <w:ind w:left="567" w:right="254"/>
        <w:rPr>
          <w:rFonts w:ascii="Calibri" w:hAnsi="Calibri"/>
          <w:b/>
          <w:bCs/>
          <w:color w:val="D40965"/>
        </w:rPr>
      </w:pPr>
      <w:bookmarkStart w:id="9" w:name="Appendix2"/>
      <w:r>
        <w:rPr>
          <w:rFonts w:ascii="Calibri" w:hAnsi="Calibri"/>
          <w:b/>
          <w:bCs/>
          <w:color w:val="F17424"/>
          <w:sz w:val="28"/>
          <w:szCs w:val="28"/>
        </w:rPr>
        <w:t>Atodiad</w:t>
      </w:r>
      <w:r w:rsidR="00810FAC">
        <w:rPr>
          <w:rFonts w:ascii="Calibri" w:hAnsi="Calibri"/>
          <w:b/>
          <w:bCs/>
          <w:color w:val="F17424"/>
          <w:sz w:val="28"/>
          <w:szCs w:val="28"/>
        </w:rPr>
        <w:t xml:space="preserve"> 2</w:t>
      </w:r>
    </w:p>
    <w:bookmarkEnd w:id="9"/>
    <w:p w14:paraId="0EAD1C69" w14:textId="77777777" w:rsidR="002267BD" w:rsidRPr="00160414" w:rsidRDefault="002267BD" w:rsidP="002267BD">
      <w:pPr>
        <w:ind w:left="567" w:right="254"/>
        <w:jc w:val="center"/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</w:pPr>
      <w:r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  <w:t xml:space="preserve">Ffurflen Oruchwyliaeth </w:t>
      </w:r>
    </w:p>
    <w:p w14:paraId="2227B207" w14:textId="77777777" w:rsidR="002267BD" w:rsidRPr="00160414" w:rsidRDefault="002267BD" w:rsidP="002267BD">
      <w:pPr>
        <w:ind w:left="567" w:right="254"/>
        <w:jc w:val="center"/>
        <w:rPr>
          <w:rFonts w:ascii="Calibri" w:hAnsi="Calibri" w:cs="Microsoft Sans Serif"/>
          <w:b/>
          <w:bCs/>
          <w:color w:val="767171" w:themeColor="background2" w:themeShade="80"/>
          <w:sz w:val="28"/>
          <w:szCs w:val="28"/>
          <w:lang w:val="cy-GB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6232"/>
      </w:tblGrid>
      <w:tr w:rsidR="002267BD" w:rsidRPr="00160414" w14:paraId="04B62A56" w14:textId="77777777" w:rsidTr="001265BC">
        <w:tc>
          <w:tcPr>
            <w:tcW w:w="3124" w:type="dxa"/>
            <w:shd w:val="clear" w:color="auto" w:fill="auto"/>
            <w:vAlign w:val="center"/>
          </w:tcPr>
          <w:p w14:paraId="67E56DC3" w14:textId="77777777" w:rsidR="002267BD" w:rsidRPr="00160414" w:rsidRDefault="002267BD" w:rsidP="001265BC">
            <w:pP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</w:pPr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>Enw’r Sawl sy’n cael ei oruchwylio</w:t>
            </w:r>
          </w:p>
        </w:tc>
        <w:tc>
          <w:tcPr>
            <w:tcW w:w="6232" w:type="dxa"/>
            <w:shd w:val="clear" w:color="auto" w:fill="auto"/>
          </w:tcPr>
          <w:p w14:paraId="67B0CD05" w14:textId="77777777" w:rsidR="002267BD" w:rsidRPr="00160414" w:rsidRDefault="002267BD" w:rsidP="001265BC">
            <w:pPr>
              <w:rPr>
                <w:color w:val="767171" w:themeColor="background2" w:themeShade="80"/>
                <w:sz w:val="32"/>
                <w:szCs w:val="32"/>
                <w:lang w:val="cy-GB"/>
              </w:rPr>
            </w:pPr>
            <w:r w:rsidRPr="00160414">
              <w:rPr>
                <w:rFonts w:ascii="Calibri" w:hAnsi="Calibri" w:cs="Microsoft Sans Serif"/>
                <w:bCs/>
                <w:color w:val="767171" w:themeColor="background2" w:themeShade="80"/>
                <w:sz w:val="32"/>
                <w:szCs w:val="32"/>
                <w:lang w:val="cy-GB"/>
              </w:rPr>
              <w:t>__________________________________</w:t>
            </w:r>
          </w:p>
        </w:tc>
      </w:tr>
      <w:tr w:rsidR="002267BD" w:rsidRPr="00160414" w14:paraId="7EF9D8F4" w14:textId="77777777" w:rsidTr="001265BC">
        <w:tc>
          <w:tcPr>
            <w:tcW w:w="3124" w:type="dxa"/>
            <w:shd w:val="clear" w:color="auto" w:fill="auto"/>
            <w:vAlign w:val="center"/>
          </w:tcPr>
          <w:p w14:paraId="5B82DFD6" w14:textId="77777777" w:rsidR="002267BD" w:rsidRPr="00160414" w:rsidRDefault="002267BD" w:rsidP="001265BC">
            <w:pP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</w:pPr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>Teitl Swydd</w:t>
            </w:r>
          </w:p>
        </w:tc>
        <w:tc>
          <w:tcPr>
            <w:tcW w:w="6232" w:type="dxa"/>
            <w:shd w:val="clear" w:color="auto" w:fill="auto"/>
          </w:tcPr>
          <w:p w14:paraId="46D1F03B" w14:textId="77777777" w:rsidR="002267BD" w:rsidRPr="00160414" w:rsidRDefault="002267BD" w:rsidP="001265BC">
            <w:pPr>
              <w:rPr>
                <w:color w:val="767171" w:themeColor="background2" w:themeShade="80"/>
                <w:sz w:val="32"/>
                <w:szCs w:val="32"/>
                <w:lang w:val="cy-GB"/>
              </w:rPr>
            </w:pPr>
            <w:r w:rsidRPr="00160414">
              <w:rPr>
                <w:rFonts w:ascii="Calibri" w:hAnsi="Calibri" w:cs="Microsoft Sans Serif"/>
                <w:bCs/>
                <w:color w:val="767171" w:themeColor="background2" w:themeShade="80"/>
                <w:sz w:val="32"/>
                <w:szCs w:val="32"/>
                <w:lang w:val="cy-GB"/>
              </w:rPr>
              <w:t>__________________________________</w:t>
            </w:r>
          </w:p>
        </w:tc>
      </w:tr>
      <w:tr w:rsidR="002267BD" w:rsidRPr="00160414" w14:paraId="0FAB6B56" w14:textId="77777777" w:rsidTr="001265BC">
        <w:tc>
          <w:tcPr>
            <w:tcW w:w="3124" w:type="dxa"/>
            <w:shd w:val="clear" w:color="auto" w:fill="auto"/>
            <w:vAlign w:val="center"/>
          </w:tcPr>
          <w:p w14:paraId="5204FA75" w14:textId="77777777" w:rsidR="002267BD" w:rsidRPr="00160414" w:rsidRDefault="002267BD" w:rsidP="001265BC">
            <w:pP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</w:pPr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>Enw’r Goruchwyliwr</w:t>
            </w:r>
          </w:p>
        </w:tc>
        <w:tc>
          <w:tcPr>
            <w:tcW w:w="6232" w:type="dxa"/>
            <w:shd w:val="clear" w:color="auto" w:fill="auto"/>
          </w:tcPr>
          <w:p w14:paraId="2409310C" w14:textId="77777777" w:rsidR="002267BD" w:rsidRPr="00160414" w:rsidRDefault="002267BD" w:rsidP="001265BC">
            <w:pPr>
              <w:rPr>
                <w:color w:val="767171" w:themeColor="background2" w:themeShade="80"/>
                <w:sz w:val="32"/>
                <w:szCs w:val="32"/>
                <w:lang w:val="cy-GB"/>
              </w:rPr>
            </w:pPr>
            <w:r w:rsidRPr="00160414">
              <w:rPr>
                <w:rFonts w:ascii="Calibri" w:hAnsi="Calibri" w:cs="Microsoft Sans Serif"/>
                <w:bCs/>
                <w:color w:val="767171" w:themeColor="background2" w:themeShade="80"/>
                <w:sz w:val="32"/>
                <w:szCs w:val="32"/>
                <w:lang w:val="cy-GB"/>
              </w:rPr>
              <w:t>__________________________________</w:t>
            </w:r>
          </w:p>
        </w:tc>
      </w:tr>
      <w:tr w:rsidR="002267BD" w:rsidRPr="00160414" w14:paraId="13426E4F" w14:textId="77777777" w:rsidTr="001265BC">
        <w:trPr>
          <w:trHeight w:val="73"/>
        </w:trPr>
        <w:tc>
          <w:tcPr>
            <w:tcW w:w="3124" w:type="dxa"/>
            <w:shd w:val="clear" w:color="auto" w:fill="auto"/>
            <w:vAlign w:val="center"/>
          </w:tcPr>
          <w:p w14:paraId="3E416AC7" w14:textId="77777777" w:rsidR="002267BD" w:rsidRPr="00160414" w:rsidRDefault="002267BD" w:rsidP="001265BC">
            <w:pP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</w:pPr>
            <w:r w:rsidRPr="00160414"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>D</w:t>
            </w:r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>yddiad y Cyfarfod</w:t>
            </w:r>
          </w:p>
        </w:tc>
        <w:tc>
          <w:tcPr>
            <w:tcW w:w="6232" w:type="dxa"/>
            <w:shd w:val="clear" w:color="auto" w:fill="auto"/>
          </w:tcPr>
          <w:p w14:paraId="6EAA3865" w14:textId="77777777" w:rsidR="002267BD" w:rsidRPr="00160414" w:rsidRDefault="002267BD" w:rsidP="001265BC">
            <w:pPr>
              <w:rPr>
                <w:rFonts w:ascii="Asap" w:hAnsi="Asap"/>
                <w:bCs/>
                <w:color w:val="767171" w:themeColor="background2" w:themeShade="80"/>
                <w:sz w:val="32"/>
                <w:szCs w:val="32"/>
                <w:lang w:val="cy-GB"/>
              </w:rPr>
            </w:pPr>
            <w:r w:rsidRPr="00160414">
              <w:rPr>
                <w:rFonts w:ascii="Calibri" w:hAnsi="Calibri" w:cs="Microsoft Sans Serif"/>
                <w:bCs/>
                <w:color w:val="767171" w:themeColor="background2" w:themeShade="80"/>
                <w:sz w:val="32"/>
                <w:szCs w:val="32"/>
                <w:lang w:val="cy-GB"/>
              </w:rPr>
              <w:t>__________________________________</w:t>
            </w:r>
          </w:p>
        </w:tc>
      </w:tr>
    </w:tbl>
    <w:p w14:paraId="768E8AA9" w14:textId="77777777" w:rsidR="002267BD" w:rsidRPr="00160414" w:rsidRDefault="002267BD" w:rsidP="002267BD">
      <w:pPr>
        <w:pStyle w:val="NoParagraphStyle"/>
        <w:suppressAutoHyphens/>
        <w:spacing w:line="240" w:lineRule="auto"/>
        <w:rPr>
          <w:lang w:val="cy-GB"/>
        </w:rPr>
      </w:pPr>
    </w:p>
    <w:p w14:paraId="556A7DEA" w14:textId="77777777" w:rsidR="002267BD" w:rsidRPr="00160414" w:rsidRDefault="002267BD" w:rsidP="002267BD">
      <w:pPr>
        <w:pStyle w:val="NoParagraphStyle"/>
        <w:suppressAutoHyphens/>
        <w:spacing w:line="240" w:lineRule="auto"/>
        <w:ind w:left="567"/>
        <w:rPr>
          <w:rFonts w:ascii="Calibri" w:hAnsi="Calibri" w:cs="Calibri"/>
          <w:b/>
          <w:bCs/>
          <w:color w:val="767171" w:themeColor="background2" w:themeShade="80"/>
          <w:lang w:val="cy-GB"/>
        </w:rPr>
      </w:pPr>
      <w:r>
        <w:rPr>
          <w:rFonts w:ascii="Calibri" w:hAnsi="Calibri" w:cs="Calibri"/>
          <w:b/>
          <w:bCs/>
          <w:color w:val="767171" w:themeColor="background2" w:themeShade="80"/>
          <w:lang w:val="cy-GB"/>
        </w:rPr>
        <w:t xml:space="preserve">Amcanion a Pherfformiad Gwaith </w:t>
      </w:r>
    </w:p>
    <w:p w14:paraId="325717B5" w14:textId="3A12E719" w:rsidR="00810FAC" w:rsidRDefault="00810FAC" w:rsidP="00810FAC">
      <w:pPr>
        <w:pStyle w:val="NoParagraphStyle"/>
        <w:suppressAutoHyphens/>
        <w:spacing w:line="240" w:lineRule="auto"/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552"/>
        <w:gridCol w:w="2835"/>
        <w:gridCol w:w="2693"/>
        <w:gridCol w:w="1808"/>
      </w:tblGrid>
      <w:tr w:rsidR="00810FAC" w14:paraId="2EE89633" w14:textId="77777777" w:rsidTr="009C729F">
        <w:tc>
          <w:tcPr>
            <w:tcW w:w="2552" w:type="dxa"/>
            <w:vAlign w:val="center"/>
          </w:tcPr>
          <w:p w14:paraId="3A87EA20" w14:textId="6A0B5263" w:rsidR="00810FAC" w:rsidRPr="009C729F" w:rsidRDefault="002267BD" w:rsidP="009C729F">
            <w:pPr>
              <w:pStyle w:val="No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Amcan Gwaith</w:t>
            </w:r>
          </w:p>
        </w:tc>
        <w:tc>
          <w:tcPr>
            <w:tcW w:w="2835" w:type="dxa"/>
            <w:vAlign w:val="center"/>
          </w:tcPr>
          <w:p w14:paraId="0B2DB242" w14:textId="24220A1F" w:rsidR="00810FAC" w:rsidRPr="009C729F" w:rsidRDefault="002267BD" w:rsidP="009C729F">
            <w:pPr>
              <w:pStyle w:val="No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Adroddiad Cynnydd</w:t>
            </w:r>
          </w:p>
        </w:tc>
        <w:tc>
          <w:tcPr>
            <w:tcW w:w="2693" w:type="dxa"/>
            <w:vAlign w:val="center"/>
          </w:tcPr>
          <w:p w14:paraId="731C3F47" w14:textId="3901D033" w:rsidR="00810FAC" w:rsidRPr="009C729F" w:rsidRDefault="002267BD" w:rsidP="009C729F">
            <w:pPr>
              <w:pStyle w:val="No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Camau gweithredu sydd eu hangen (a chan bwy)</w:t>
            </w:r>
          </w:p>
        </w:tc>
        <w:tc>
          <w:tcPr>
            <w:tcW w:w="1808" w:type="dxa"/>
            <w:vAlign w:val="center"/>
          </w:tcPr>
          <w:p w14:paraId="1DB47491" w14:textId="14954E05" w:rsidR="00810FAC" w:rsidRPr="009C729F" w:rsidRDefault="002267BD" w:rsidP="009C729F">
            <w:pPr>
              <w:pStyle w:val="NoParagraphStyle"/>
              <w:suppressAutoHyphens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Pryd</w:t>
            </w:r>
          </w:p>
        </w:tc>
      </w:tr>
      <w:tr w:rsidR="00810FAC" w14:paraId="1919C3E0" w14:textId="77777777" w:rsidTr="009C729F">
        <w:tc>
          <w:tcPr>
            <w:tcW w:w="2552" w:type="dxa"/>
          </w:tcPr>
          <w:p w14:paraId="685EC737" w14:textId="77777777" w:rsidR="00810FAC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  <w:p w14:paraId="063DEA3A" w14:textId="77777777" w:rsidR="009C729F" w:rsidRDefault="009C729F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  <w:p w14:paraId="5D02618D" w14:textId="77777777" w:rsidR="009C729F" w:rsidRDefault="009C729F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  <w:p w14:paraId="2BD6ECDC" w14:textId="77F3BF64" w:rsidR="009C729F" w:rsidRPr="009C729F" w:rsidRDefault="009C729F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2835" w:type="dxa"/>
          </w:tcPr>
          <w:p w14:paraId="6F496E97" w14:textId="7B22EBF8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2693" w:type="dxa"/>
          </w:tcPr>
          <w:p w14:paraId="6F24794F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808" w:type="dxa"/>
          </w:tcPr>
          <w:p w14:paraId="654EBF9D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</w:tr>
      <w:tr w:rsidR="00810FAC" w14:paraId="084ECB62" w14:textId="77777777" w:rsidTr="009C729F">
        <w:tc>
          <w:tcPr>
            <w:tcW w:w="2552" w:type="dxa"/>
          </w:tcPr>
          <w:p w14:paraId="6F399D89" w14:textId="77777777" w:rsidR="00810FAC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  <w:p w14:paraId="73288AC6" w14:textId="77777777" w:rsidR="009C729F" w:rsidRDefault="009C729F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  <w:p w14:paraId="125C7E7E" w14:textId="77777777" w:rsidR="009C729F" w:rsidRDefault="009C729F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  <w:p w14:paraId="0C7C3A0D" w14:textId="507ACECD" w:rsidR="009C729F" w:rsidRPr="009C729F" w:rsidRDefault="009C729F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2835" w:type="dxa"/>
          </w:tcPr>
          <w:p w14:paraId="14CBB7C0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2693" w:type="dxa"/>
          </w:tcPr>
          <w:p w14:paraId="66550EF9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808" w:type="dxa"/>
          </w:tcPr>
          <w:p w14:paraId="682C5892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</w:tr>
      <w:tr w:rsidR="00810FAC" w14:paraId="0A2241B7" w14:textId="77777777" w:rsidTr="009C729F">
        <w:tc>
          <w:tcPr>
            <w:tcW w:w="2552" w:type="dxa"/>
          </w:tcPr>
          <w:p w14:paraId="1BE34440" w14:textId="77777777" w:rsidR="00810FAC" w:rsidRDefault="00810FAC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3819DA69" w14:textId="77777777" w:rsid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3849C61C" w14:textId="77777777" w:rsid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51DD291F" w14:textId="2B8C168C" w:rsidR="009C729F" w:rsidRPr="009C729F" w:rsidRDefault="009C729F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2835" w:type="dxa"/>
          </w:tcPr>
          <w:p w14:paraId="2C7F5EC8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2693" w:type="dxa"/>
          </w:tcPr>
          <w:p w14:paraId="2D63F44D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  <w:tc>
          <w:tcPr>
            <w:tcW w:w="1808" w:type="dxa"/>
          </w:tcPr>
          <w:p w14:paraId="6E9FF90C" w14:textId="77777777" w:rsidR="00810FAC" w:rsidRPr="009C729F" w:rsidRDefault="00810FAC" w:rsidP="009C729F">
            <w:pPr>
              <w:ind w:right="254"/>
              <w:rPr>
                <w:rFonts w:cstheme="minorHAnsi"/>
                <w:color w:val="767171" w:themeColor="background2" w:themeShade="80"/>
              </w:rPr>
            </w:pPr>
          </w:p>
        </w:tc>
      </w:tr>
    </w:tbl>
    <w:p w14:paraId="0238869F" w14:textId="2D1C472B" w:rsidR="00810FAC" w:rsidRDefault="00810FAC" w:rsidP="00810FAC">
      <w:pPr>
        <w:pStyle w:val="NoParagraphStyle"/>
        <w:suppressAutoHyphens/>
        <w:spacing w:line="240" w:lineRule="auto"/>
      </w:pPr>
    </w:p>
    <w:p w14:paraId="468CAE30" w14:textId="77777777" w:rsidR="002267BD" w:rsidRPr="00160414" w:rsidRDefault="002267BD" w:rsidP="002267BD">
      <w:pPr>
        <w:pStyle w:val="NoParagraphStyle"/>
        <w:suppressAutoHyphens/>
        <w:ind w:left="567"/>
        <w:rPr>
          <w:rFonts w:ascii="Calibri" w:hAnsi="Calibri" w:cs="Calibri"/>
          <w:b/>
          <w:bCs/>
          <w:color w:val="767171" w:themeColor="background2" w:themeShade="80"/>
          <w:lang w:val="cy-GB"/>
        </w:rPr>
      </w:pPr>
      <w:r>
        <w:rPr>
          <w:rFonts w:ascii="Calibri" w:hAnsi="Calibri" w:cs="Calibri"/>
          <w:b/>
          <w:bCs/>
          <w:color w:val="767171" w:themeColor="background2" w:themeShade="80"/>
          <w:lang w:val="cy-GB"/>
        </w:rPr>
        <w:t>Materion Adnoddau Dynol, e.e. gwyliau blynyddol, TOIL, ac ati</w:t>
      </w:r>
      <w:r w:rsidRPr="00160414">
        <w:rPr>
          <w:rFonts w:ascii="Calibri" w:hAnsi="Calibri" w:cs="Calibri"/>
          <w:b/>
          <w:bCs/>
          <w:color w:val="767171" w:themeColor="background2" w:themeShade="80"/>
          <w:lang w:val="cy-GB"/>
        </w:rPr>
        <w:t>.</w:t>
      </w:r>
    </w:p>
    <w:p w14:paraId="30E30514" w14:textId="60696847" w:rsidR="009C729F" w:rsidRDefault="009C729F" w:rsidP="00810FAC">
      <w:pPr>
        <w:pStyle w:val="NoParagraphStyle"/>
        <w:suppressAutoHyphens/>
        <w:spacing w:line="240" w:lineRule="auto"/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888"/>
      </w:tblGrid>
      <w:tr w:rsidR="009C729F" w14:paraId="563204B6" w14:textId="77777777" w:rsidTr="009C729F">
        <w:tc>
          <w:tcPr>
            <w:tcW w:w="9888" w:type="dxa"/>
          </w:tcPr>
          <w:p w14:paraId="322C3A55" w14:textId="77777777" w:rsid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183247D6" w14:textId="77777777" w:rsid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26C202AD" w14:textId="77777777" w:rsid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0878A8DE" w14:textId="77777777" w:rsid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2AEF426C" w14:textId="77777777" w:rsid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0C633D44" w14:textId="476FE69F" w:rsidR="009C729F" w:rsidRPr="009C729F" w:rsidRDefault="009C729F" w:rsidP="009C729F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</w:tc>
      </w:tr>
    </w:tbl>
    <w:p w14:paraId="795CDF72" w14:textId="77777777" w:rsidR="009C729F" w:rsidRDefault="009C729F" w:rsidP="009C729F">
      <w:pPr>
        <w:pStyle w:val="NoParagraphStyle"/>
        <w:suppressAutoHyphens/>
        <w:ind w:left="567"/>
        <w:rPr>
          <w:rFonts w:ascii="Calibri" w:hAnsi="Calibri" w:cs="Calibri"/>
          <w:b/>
          <w:bCs/>
          <w:color w:val="767171" w:themeColor="background2" w:themeShade="80"/>
        </w:rPr>
      </w:pPr>
    </w:p>
    <w:p w14:paraId="42A86F86" w14:textId="77777777" w:rsidR="002267BD" w:rsidRPr="00160414" w:rsidRDefault="002267BD" w:rsidP="002267BD">
      <w:pPr>
        <w:pStyle w:val="NoParagraphStyle"/>
        <w:suppressAutoHyphens/>
        <w:ind w:left="567"/>
        <w:rPr>
          <w:rFonts w:ascii="Calibri" w:hAnsi="Calibri" w:cs="Calibri"/>
          <w:b/>
          <w:bCs/>
          <w:color w:val="767171" w:themeColor="background2" w:themeShade="80"/>
          <w:lang w:val="cy-GB"/>
        </w:rPr>
      </w:pPr>
      <w:r>
        <w:rPr>
          <w:rFonts w:ascii="Calibri" w:hAnsi="Calibri" w:cs="Calibri"/>
          <w:b/>
          <w:bCs/>
          <w:color w:val="767171" w:themeColor="background2" w:themeShade="80"/>
          <w:lang w:val="cy-GB"/>
        </w:rPr>
        <w:t xml:space="preserve">Adborth ar Ddysgu a Datblygu </w:t>
      </w:r>
    </w:p>
    <w:p w14:paraId="46D263AE" w14:textId="1DD7222D" w:rsidR="009C729F" w:rsidRDefault="009C729F" w:rsidP="00810FAC">
      <w:pPr>
        <w:pStyle w:val="NoParagraphStyle"/>
        <w:suppressAutoHyphens/>
        <w:spacing w:line="240" w:lineRule="auto"/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985"/>
        <w:gridCol w:w="3118"/>
        <w:gridCol w:w="4785"/>
      </w:tblGrid>
      <w:tr w:rsidR="009C729F" w14:paraId="1C6994E8" w14:textId="77777777" w:rsidTr="009C729F">
        <w:tc>
          <w:tcPr>
            <w:tcW w:w="1985" w:type="dxa"/>
            <w:vAlign w:val="center"/>
          </w:tcPr>
          <w:p w14:paraId="1DB9A691" w14:textId="4DC59ABD" w:rsidR="009C729F" w:rsidRDefault="002267BD" w:rsidP="009C729F">
            <w:pPr>
              <w:pStyle w:val="NoParagraphStyle"/>
              <w:suppressAutoHyphens/>
              <w:spacing w:line="240" w:lineRule="auto"/>
              <w:jc w:val="center"/>
            </w:pPr>
            <w:r w:rsidRPr="00160414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yddiad</w:t>
            </w:r>
          </w:p>
        </w:tc>
        <w:tc>
          <w:tcPr>
            <w:tcW w:w="3118" w:type="dxa"/>
            <w:vAlign w:val="center"/>
          </w:tcPr>
          <w:p w14:paraId="7637D087" w14:textId="03801531" w:rsidR="009C729F" w:rsidRDefault="002267BD" w:rsidP="009C729F">
            <w:pPr>
              <w:pStyle w:val="NoParagraphStyle"/>
              <w:suppressAutoHyphens/>
              <w:spacing w:line="240" w:lineRule="auto"/>
              <w:jc w:val="center"/>
            </w:pPr>
            <w: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Hyfforddiant a fynychwyd</w:t>
            </w:r>
          </w:p>
        </w:tc>
        <w:tc>
          <w:tcPr>
            <w:tcW w:w="4785" w:type="dxa"/>
            <w:vAlign w:val="center"/>
          </w:tcPr>
          <w:p w14:paraId="5647D2AA" w14:textId="1F6BF167" w:rsidR="009C729F" w:rsidRDefault="002267BD" w:rsidP="009C729F">
            <w:pPr>
              <w:pStyle w:val="NoParagraphStyle"/>
              <w:suppressAutoHyphens/>
              <w:spacing w:line="240" w:lineRule="auto"/>
              <w:jc w:val="center"/>
            </w:pPr>
            <w:r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lang w:val="cy-GB"/>
              </w:rPr>
              <w:t>Pwyntiau Dysgu a Gweithredu</w:t>
            </w:r>
          </w:p>
        </w:tc>
      </w:tr>
      <w:tr w:rsidR="009C729F" w14:paraId="27B4F0CE" w14:textId="77777777" w:rsidTr="009C729F">
        <w:tc>
          <w:tcPr>
            <w:tcW w:w="1985" w:type="dxa"/>
          </w:tcPr>
          <w:p w14:paraId="71EB92EF" w14:textId="77777777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  <w:p w14:paraId="19825742" w14:textId="07156EED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  <w:tc>
          <w:tcPr>
            <w:tcW w:w="3118" w:type="dxa"/>
          </w:tcPr>
          <w:p w14:paraId="385A43B0" w14:textId="34081F23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  <w:tc>
          <w:tcPr>
            <w:tcW w:w="4785" w:type="dxa"/>
          </w:tcPr>
          <w:p w14:paraId="79E38010" w14:textId="64D2A6A3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</w:tr>
      <w:tr w:rsidR="009C729F" w14:paraId="33D5294D" w14:textId="77777777" w:rsidTr="009C729F">
        <w:tc>
          <w:tcPr>
            <w:tcW w:w="1985" w:type="dxa"/>
          </w:tcPr>
          <w:p w14:paraId="3F9A8FC7" w14:textId="77777777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  <w:p w14:paraId="6386E693" w14:textId="7A8398AB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  <w:tc>
          <w:tcPr>
            <w:tcW w:w="3118" w:type="dxa"/>
          </w:tcPr>
          <w:p w14:paraId="49488A24" w14:textId="79810474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  <w:tc>
          <w:tcPr>
            <w:tcW w:w="4785" w:type="dxa"/>
          </w:tcPr>
          <w:p w14:paraId="7EE860C4" w14:textId="5F314432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</w:tr>
      <w:tr w:rsidR="009C729F" w14:paraId="7B97BCBF" w14:textId="77777777" w:rsidTr="009C729F">
        <w:trPr>
          <w:trHeight w:val="223"/>
        </w:trPr>
        <w:tc>
          <w:tcPr>
            <w:tcW w:w="1985" w:type="dxa"/>
          </w:tcPr>
          <w:p w14:paraId="2E503D1B" w14:textId="77777777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  <w:p w14:paraId="139E509B" w14:textId="39DB59E3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  <w:tc>
          <w:tcPr>
            <w:tcW w:w="3118" w:type="dxa"/>
          </w:tcPr>
          <w:p w14:paraId="3B8717C9" w14:textId="74A3FA56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  <w:tc>
          <w:tcPr>
            <w:tcW w:w="4785" w:type="dxa"/>
          </w:tcPr>
          <w:p w14:paraId="48A84CD1" w14:textId="6EA41D7B" w:rsidR="009C729F" w:rsidRDefault="009C729F" w:rsidP="00810FAC">
            <w:pPr>
              <w:pStyle w:val="NoParagraphStyle"/>
              <w:suppressAutoHyphens/>
              <w:spacing w:line="240" w:lineRule="auto"/>
            </w:pPr>
          </w:p>
        </w:tc>
      </w:tr>
    </w:tbl>
    <w:p w14:paraId="6146DE41" w14:textId="77777777" w:rsidR="009C729F" w:rsidRDefault="009C729F" w:rsidP="00810FAC">
      <w:pPr>
        <w:pStyle w:val="NoParagraphStyle"/>
        <w:suppressAutoHyphens/>
        <w:spacing w:line="240" w:lineRule="auto"/>
      </w:pPr>
    </w:p>
    <w:p w14:paraId="51E180D3" w14:textId="719E7279" w:rsidR="009C729F" w:rsidRDefault="009C729F" w:rsidP="00810FAC">
      <w:pPr>
        <w:ind w:right="254"/>
      </w:pPr>
    </w:p>
    <w:p w14:paraId="4952A543" w14:textId="77777777" w:rsidR="009C729F" w:rsidRDefault="009C729F"/>
    <w:p w14:paraId="06474ACF" w14:textId="77777777" w:rsidR="002267BD" w:rsidRPr="00160414" w:rsidRDefault="002267BD" w:rsidP="002267BD">
      <w:pPr>
        <w:pStyle w:val="NoParagraphStyle"/>
        <w:suppressAutoHyphens/>
        <w:ind w:left="567"/>
        <w:rPr>
          <w:rFonts w:ascii="Calibri" w:hAnsi="Calibri" w:cs="Calibri"/>
          <w:b/>
          <w:bCs/>
          <w:color w:val="767171" w:themeColor="background2" w:themeShade="80"/>
          <w:lang w:val="cy-GB"/>
        </w:rPr>
      </w:pPr>
      <w:r>
        <w:rPr>
          <w:rFonts w:ascii="Calibri" w:hAnsi="Calibri" w:cs="Calibri"/>
          <w:b/>
          <w:bCs/>
          <w:color w:val="767171" w:themeColor="background2" w:themeShade="80"/>
          <w:lang w:val="cy-GB"/>
        </w:rPr>
        <w:t xml:space="preserve">Adborth Dysgu a Datblygu </w:t>
      </w:r>
    </w:p>
    <w:p w14:paraId="1630A2BB" w14:textId="77777777" w:rsidR="009C729F" w:rsidRDefault="009C729F"/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263"/>
        <w:gridCol w:w="5635"/>
      </w:tblGrid>
      <w:tr w:rsidR="002267BD" w14:paraId="70D2C245" w14:textId="77777777" w:rsidTr="002267BD">
        <w:trPr>
          <w:trHeight w:val="609"/>
        </w:trPr>
        <w:tc>
          <w:tcPr>
            <w:tcW w:w="4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5AD5D" w14:textId="744D9206" w:rsidR="002267BD" w:rsidRDefault="002267BD" w:rsidP="002267BD"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 xml:space="preserve">Llofnod y sawl sy’n cael ei oruchwylio 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14:paraId="2CF291DE" w14:textId="4E9E9470" w:rsidR="002267BD" w:rsidRDefault="002267BD" w:rsidP="002267BD">
            <w:r w:rsidRPr="00810FAC">
              <w:rPr>
                <w:rFonts w:ascii="Calibri" w:hAnsi="Calibri" w:cs="Microsoft Sans Serif"/>
                <w:bCs/>
                <w:noProof/>
                <w:color w:val="767171" w:themeColor="background2" w:themeShade="80"/>
                <w:sz w:val="32"/>
                <w:szCs w:val="32"/>
              </w:rPr>
              <w:t>__________________________________</w:t>
            </w:r>
          </w:p>
        </w:tc>
      </w:tr>
      <w:tr w:rsidR="002267BD" w14:paraId="52FFBA8A" w14:textId="77777777" w:rsidTr="002267BD">
        <w:tc>
          <w:tcPr>
            <w:tcW w:w="98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E7E1FF" w14:textId="77777777" w:rsidR="002267BD" w:rsidRPr="00160414" w:rsidRDefault="002267BD" w:rsidP="002267BD">
            <w:pP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</w:pPr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 xml:space="preserve">Sylwadau gan y sawl sy’n cael ei oruchwylio </w:t>
            </w:r>
          </w:p>
          <w:p w14:paraId="6073BBFD" w14:textId="03C2ABBD" w:rsidR="002267BD" w:rsidRDefault="002267BD" w:rsidP="002267BD"/>
        </w:tc>
      </w:tr>
      <w:tr w:rsidR="009C729F" w14:paraId="07D611DE" w14:textId="77777777" w:rsidTr="002267BD">
        <w:tc>
          <w:tcPr>
            <w:tcW w:w="9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9EA7" w14:textId="77777777" w:rsidR="009C729F" w:rsidRDefault="009C729F"/>
          <w:p w14:paraId="0717DC03" w14:textId="77777777" w:rsidR="009C729F" w:rsidRDefault="009C729F"/>
          <w:p w14:paraId="638447F5" w14:textId="77777777" w:rsidR="009C729F" w:rsidRDefault="009C729F"/>
          <w:p w14:paraId="503B038A" w14:textId="77777777" w:rsidR="009C729F" w:rsidRDefault="009C729F"/>
          <w:p w14:paraId="37B9F03A" w14:textId="77777777" w:rsidR="009C729F" w:rsidRDefault="009C729F"/>
          <w:p w14:paraId="67A0331F" w14:textId="40026A6F" w:rsidR="009C729F" w:rsidRDefault="009C729F"/>
        </w:tc>
      </w:tr>
      <w:tr w:rsidR="009C729F" w14:paraId="78762A42" w14:textId="77777777" w:rsidTr="002267BD">
        <w:tc>
          <w:tcPr>
            <w:tcW w:w="98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C70777" w14:textId="77777777" w:rsidR="009C729F" w:rsidRDefault="009C729F"/>
        </w:tc>
      </w:tr>
      <w:tr w:rsidR="002267BD" w14:paraId="316AAA41" w14:textId="77777777" w:rsidTr="002267BD">
        <w:trPr>
          <w:trHeight w:val="546"/>
        </w:trPr>
        <w:tc>
          <w:tcPr>
            <w:tcW w:w="4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F109B" w14:textId="2B9A5652" w:rsidR="002267BD" w:rsidRDefault="002267BD" w:rsidP="002267BD"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>Llofnod y Goruchwyliwr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14:paraId="37A433F9" w14:textId="0AF87DE4" w:rsidR="002267BD" w:rsidRDefault="002267BD" w:rsidP="002267BD">
            <w:r w:rsidRPr="00810FAC">
              <w:rPr>
                <w:rFonts w:ascii="Calibri" w:hAnsi="Calibri" w:cs="Microsoft Sans Serif"/>
                <w:bCs/>
                <w:noProof/>
                <w:color w:val="767171" w:themeColor="background2" w:themeShade="80"/>
                <w:sz w:val="32"/>
                <w:szCs w:val="32"/>
              </w:rPr>
              <w:t>__________________________________</w:t>
            </w:r>
          </w:p>
        </w:tc>
      </w:tr>
      <w:tr w:rsidR="002267BD" w14:paraId="2D57FBD3" w14:textId="77777777" w:rsidTr="002267BD">
        <w:tc>
          <w:tcPr>
            <w:tcW w:w="98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EE5E68" w14:textId="77777777" w:rsidR="002267BD" w:rsidRPr="00160414" w:rsidRDefault="002267BD" w:rsidP="002267BD">
            <w:pP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</w:pPr>
            <w:r>
              <w:rPr>
                <w:rFonts w:ascii="Calibri" w:hAnsi="Calibri"/>
                <w:b/>
                <w:bCs/>
                <w:color w:val="767171" w:themeColor="background2" w:themeShade="80"/>
                <w:lang w:val="cy-GB"/>
              </w:rPr>
              <w:t>Sylwadau gan y Goruchwyliwr</w:t>
            </w:r>
          </w:p>
          <w:p w14:paraId="64124E70" w14:textId="7D00E29D" w:rsidR="002267BD" w:rsidRDefault="002267BD" w:rsidP="002267BD"/>
        </w:tc>
      </w:tr>
      <w:tr w:rsidR="009C729F" w14:paraId="073CDB4E" w14:textId="77777777" w:rsidTr="002267BD">
        <w:tc>
          <w:tcPr>
            <w:tcW w:w="9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3662" w14:textId="77777777" w:rsidR="009C729F" w:rsidRDefault="009C729F" w:rsidP="009C729F">
            <w:pPr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077C4753" w14:textId="77777777" w:rsidR="009C729F" w:rsidRDefault="009C729F" w:rsidP="009C729F"/>
          <w:p w14:paraId="33D84596" w14:textId="77777777" w:rsidR="009C729F" w:rsidRDefault="009C729F" w:rsidP="009C729F"/>
          <w:p w14:paraId="3DD4EC8A" w14:textId="77777777" w:rsidR="009C729F" w:rsidRDefault="009C729F" w:rsidP="009C729F"/>
          <w:p w14:paraId="76E28396" w14:textId="77777777" w:rsidR="009C729F" w:rsidRDefault="009C729F" w:rsidP="009C729F"/>
          <w:p w14:paraId="658DAD43" w14:textId="75B33418" w:rsidR="009C729F" w:rsidRDefault="009C729F" w:rsidP="009C729F"/>
        </w:tc>
      </w:tr>
    </w:tbl>
    <w:p w14:paraId="3843B075" w14:textId="7DDCAEF3" w:rsidR="009C729F" w:rsidRDefault="009C729F">
      <w:r>
        <w:br w:type="page"/>
      </w:r>
    </w:p>
    <w:p w14:paraId="5ABB9EE6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6ACBCD32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76FC373" wp14:editId="168B4369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11A88763" w14:textId="77777777" w:rsidR="002267BD" w:rsidRPr="00C16458" w:rsidRDefault="002267BD" w:rsidP="002267B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6E4FFE64" w14:textId="4EE422A0" w:rsidR="009C729F" w:rsidRPr="002267BD" w:rsidRDefault="002267BD" w:rsidP="002267B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10" w:name="cysill"/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FC373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" fillcolor="#f17424" strokecolor="#f17424" strokeweight="3pt">
                <v:fill opacity="13107f"/>
                <v:stroke opacity="52428f"/>
                <v:textbox>
                  <w:txbxContent>
                    <w:p w14:paraId="11A88763" w14:textId="77777777" w:rsidR="002267BD" w:rsidRPr="00C16458" w:rsidRDefault="002267BD" w:rsidP="002267BD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6E4FFE64" w14:textId="4EE422A0" w:rsidR="009C729F" w:rsidRPr="002267BD" w:rsidRDefault="002267BD" w:rsidP="002267BD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11" w:name="cysill"/>
                      <w:bookmarkEnd w:id="11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D3477C" wp14:editId="54E1E36F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6174A7" w14:textId="535EF7F7" w:rsidR="009C729F" w:rsidRPr="000913CC" w:rsidRDefault="000913CC" w:rsidP="000913CC">
                              <w:pPr>
                                <w:pStyle w:val="Paragraph-Orange"/>
                              </w:pPr>
                              <w: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CDC216" w14:textId="77777777" w:rsidR="000913CC" w:rsidRDefault="000913CC" w:rsidP="000913CC">
                              <w:pPr>
                                <w:pStyle w:val="SectionHeading-Orange"/>
                              </w:pPr>
                              <w:r>
                                <w:t>Ymwadiad</w:t>
                              </w:r>
                            </w:p>
                            <w:p w14:paraId="6C980662" w14:textId="1B17CF80" w:rsidR="009C729F" w:rsidRPr="00BC70B6" w:rsidRDefault="009C729F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F8043" w14:textId="77777777" w:rsidR="000913CC" w:rsidRPr="000913CC" w:rsidRDefault="000913CC" w:rsidP="000913C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64E8424F" w14:textId="77777777" w:rsidR="000913CC" w:rsidRPr="000913CC" w:rsidRDefault="000913CC" w:rsidP="000913C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4C726D0B" w14:textId="5DA1182F" w:rsidR="002267BD" w:rsidRDefault="000913CC" w:rsidP="000913C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0829B86A" w14:textId="77777777" w:rsidR="000913CC" w:rsidRPr="00BC70B6" w:rsidRDefault="000913CC" w:rsidP="000913C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3BCEDD07" w14:textId="77777777" w:rsidR="000913CC" w:rsidRPr="000913CC" w:rsidRDefault="000913CC" w:rsidP="000913C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Am ragor o wybodaeth cysylltwch â</w:t>
                              </w:r>
                            </w:p>
                            <w:p w14:paraId="42C24A09" w14:textId="77777777" w:rsidR="000913CC" w:rsidRPr="000913CC" w:rsidRDefault="000913CC" w:rsidP="000913CC">
                              <w:pPr>
                                <w:rPr>
                                  <w:rStyle w:val="Hyperlink"/>
                                  <w:color w:val="F4894E"/>
                                </w:rPr>
                              </w:pPr>
                              <w:r w:rsidRPr="000913CC">
                                <w:rPr>
                                  <w:color w:val="F4894E"/>
                                  <w:u w:val="thick"/>
                                </w:rPr>
                                <w:fldChar w:fldCharType="begin"/>
                              </w:r>
                              <w:r w:rsidRPr="000913CC">
                                <w:rPr>
                                  <w:color w:val="F4894E"/>
                                  <w:u w:val="thick"/>
                                </w:rPr>
                                <w:instrText>HYPERLINK "https://thirdsectorsupport.wales/cy/cysylltu/"</w:instrText>
                              </w:r>
                              <w:r w:rsidRPr="000913CC">
                                <w:rPr>
                                  <w:color w:val="F4894E"/>
                                  <w:u w:val="thick"/>
                                </w:rPr>
                                <w:fldChar w:fldCharType="separate"/>
                              </w:r>
                              <w:r w:rsidRPr="000913CC">
                                <w:rPr>
                                  <w:rStyle w:val="Hyperlink"/>
                                  <w:color w:val="F4894E"/>
                                </w:rPr>
                                <w:t>https://thirdsectorsupport.wales/cy/cysylltu/</w:t>
                              </w:r>
                            </w:p>
                            <w:p w14:paraId="0522D4A1" w14:textId="329F0B72" w:rsidR="009C729F" w:rsidRPr="00BC70B6" w:rsidRDefault="000913CC" w:rsidP="000913CC">
                              <w:pPr>
                                <w:rPr>
                                  <w:color w:val="F17424"/>
                                  <w:u w:val="single"/>
                                </w:rPr>
                              </w:pPr>
                              <w:r w:rsidRPr="000913CC">
                                <w:rPr>
                                  <w:color w:val="F4894E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3477C" id="Group 37" o:spid="_x0000_s1028" style="position:absolute;left:0;text-align:left;margin-left:21.15pt;margin-top:499pt;width:517.25pt;height:305.4pt;z-index:251668480;mso-position-vertical-relative:page;mso-height-relative:margin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486174A7" w14:textId="535EF7F7" w:rsidR="009C729F" w:rsidRPr="000913CC" w:rsidRDefault="000913CC" w:rsidP="000913CC">
                        <w:pPr>
                          <w:pStyle w:val="Paragraph-Orange"/>
                        </w:pPr>
                        <w: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35CDC216" w14:textId="77777777" w:rsidR="000913CC" w:rsidRDefault="000913CC" w:rsidP="000913CC">
                        <w:pPr>
                          <w:pStyle w:val="SectionHeading-Orange"/>
                        </w:pPr>
                        <w:r>
                          <w:t>Ymwadiad</w:t>
                        </w:r>
                      </w:p>
                      <w:p w14:paraId="6C980662" w14:textId="1B17CF80" w:rsidR="009C729F" w:rsidRPr="00BC70B6" w:rsidRDefault="009C729F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&#13;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0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00FF8043" w14:textId="77777777" w:rsidR="000913CC" w:rsidRPr="000913CC" w:rsidRDefault="000913CC" w:rsidP="000913C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64E8424F" w14:textId="77777777" w:rsidR="000913CC" w:rsidRPr="000913CC" w:rsidRDefault="000913CC" w:rsidP="000913C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4C726D0B" w14:textId="5DA1182F" w:rsidR="002267BD" w:rsidRDefault="000913CC" w:rsidP="000913C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0829B86A" w14:textId="77777777" w:rsidR="000913CC" w:rsidRPr="00BC70B6" w:rsidRDefault="000913CC" w:rsidP="000913C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3BCEDD07" w14:textId="77777777" w:rsidR="000913CC" w:rsidRPr="000913CC" w:rsidRDefault="000913CC" w:rsidP="000913C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Am ragor o wybodaeth cysylltwch â</w:t>
                        </w:r>
                      </w:p>
                      <w:p w14:paraId="42C24A09" w14:textId="77777777" w:rsidR="000913CC" w:rsidRPr="000913CC" w:rsidRDefault="000913CC" w:rsidP="000913CC">
                        <w:pPr>
                          <w:rPr>
                            <w:rStyle w:val="Hyperlink"/>
                            <w:color w:val="F4894E"/>
                          </w:rPr>
                        </w:pPr>
                        <w:r w:rsidRPr="000913CC">
                          <w:rPr>
                            <w:color w:val="F4894E"/>
                            <w:u w:val="thick"/>
                          </w:rPr>
                          <w:fldChar w:fldCharType="begin"/>
                        </w:r>
                        <w:r w:rsidRPr="000913CC">
                          <w:rPr>
                            <w:color w:val="F4894E"/>
                            <w:u w:val="thick"/>
                          </w:rPr>
                          <w:instrText>HYPERLINK "https://thirdsectorsupport.wales/cy/cysylltu/"</w:instrText>
                        </w:r>
                        <w:r w:rsidRPr="000913CC">
                          <w:rPr>
                            <w:color w:val="F4894E"/>
                            <w:u w:val="thick"/>
                          </w:rPr>
                          <w:fldChar w:fldCharType="separate"/>
                        </w:r>
                        <w:r w:rsidRPr="000913CC">
                          <w:rPr>
                            <w:rStyle w:val="Hyperlink"/>
                            <w:color w:val="F4894E"/>
                          </w:rPr>
                          <w:t>https://thirdsectorsupport.wales/cy/cysylltu/</w:t>
                        </w:r>
                      </w:p>
                      <w:p w14:paraId="0522D4A1" w14:textId="329F0B72" w:rsidR="009C729F" w:rsidRPr="00BC70B6" w:rsidRDefault="000913CC" w:rsidP="000913CC">
                        <w:pPr>
                          <w:rPr>
                            <w:color w:val="F17424"/>
                            <w:u w:val="single"/>
                          </w:rPr>
                        </w:pPr>
                        <w:r w:rsidRPr="000913CC">
                          <w:rPr>
                            <w:color w:val="F4894E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7B8BD" w14:textId="77777777" w:rsidR="00E13EA9" w:rsidRDefault="00E13EA9" w:rsidP="00F6652A">
      <w:r>
        <w:separator/>
      </w:r>
    </w:p>
  </w:endnote>
  <w:endnote w:type="continuationSeparator" w:id="0">
    <w:p w14:paraId="47DB7D8A" w14:textId="77777777" w:rsidR="00E13EA9" w:rsidRDefault="00E13EA9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sap">
    <w:panose1 w:val="020F0504030202060203"/>
    <w:charset w:val="4D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D59E07" w14:textId="77777777" w:rsidR="009C729F" w:rsidRDefault="009C729F" w:rsidP="009C729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1C32E7" w14:textId="77777777" w:rsidR="009C729F" w:rsidRDefault="009C729F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A3D24" w14:textId="77777777" w:rsidR="009C729F" w:rsidRDefault="009C729F">
    <w:pPr>
      <w:pStyle w:val="Footer"/>
    </w:pPr>
  </w:p>
  <w:p w14:paraId="6BD88450" w14:textId="77777777" w:rsidR="009C729F" w:rsidRDefault="009C729F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E0FE2" wp14:editId="26A441A5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EC3C74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&#13;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8D529" w14:textId="77777777" w:rsidR="009C729F" w:rsidRDefault="009C729F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711B87" wp14:editId="0739DDAB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181CA9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&#13;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8CB01" w14:textId="77777777" w:rsidR="00E13EA9" w:rsidRDefault="00E13EA9" w:rsidP="00F6652A">
      <w:r>
        <w:separator/>
      </w:r>
    </w:p>
  </w:footnote>
  <w:footnote w:type="continuationSeparator" w:id="0">
    <w:p w14:paraId="3FC5D1DF" w14:textId="77777777" w:rsidR="00E13EA9" w:rsidRDefault="00E13EA9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24787" w14:textId="47D20FD9" w:rsidR="009C729F" w:rsidRDefault="009C729F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28134B1" wp14:editId="31CF098C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5BD979FA" w14:textId="7030A0D7" w:rsidR="009C729F" w:rsidRPr="008D269E" w:rsidRDefault="009C729F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8A21F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4129558B" w14:textId="77777777" w:rsidR="009C729F" w:rsidRPr="00AD5CEC" w:rsidRDefault="009C729F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28134B1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" filled="f" stroked="f" strokeweight=".5pt">
                <v:textbox style="layout-flow:vertical-ideographic">
                  <w:txbxContent>
                    <w:p w14:paraId="5BD979FA" w14:textId="7030A0D7" w:rsidR="009C729F" w:rsidRPr="008D269E" w:rsidRDefault="009C729F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8A21F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4129558B" w14:textId="77777777" w:rsidR="009C729F" w:rsidRPr="00AD5CEC" w:rsidRDefault="009C729F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">
                <v:imagedata r:id="rId2" o:title=""/>
              </v:shape>
            </v:group>
          </w:pict>
        </mc:Fallback>
      </mc:AlternateContent>
    </w:r>
    <w:r w:rsidRPr="00BC70B6">
      <w:rPr>
        <w:b/>
        <w:bCs/>
        <w:color w:val="F17424"/>
      </w:rPr>
      <w:fldChar w:fldCharType="begin"/>
    </w:r>
    <w:r w:rsidRPr="00BC70B6">
      <w:rPr>
        <w:b/>
        <w:bCs/>
        <w:color w:val="F17424"/>
      </w:rPr>
      <w:instrText xml:space="preserve"> STYLEREF Title \* MERGEFORMAT </w:instrText>
    </w:r>
    <w:r w:rsidRPr="00BC70B6">
      <w:rPr>
        <w:b/>
        <w:bCs/>
        <w:color w:val="F17424"/>
      </w:rPr>
      <w:fldChar w:fldCharType="separate"/>
    </w:r>
    <w:r w:rsidR="00A83B4C">
      <w:rPr>
        <w:b/>
        <w:bCs/>
        <w:noProof/>
        <w:color w:val="F17424"/>
      </w:rPr>
      <w:t>[ Polisi a Gweithdrefn Goruchwylio]</w:t>
    </w:r>
    <w:r w:rsidRPr="00BC70B6">
      <w:rPr>
        <w:b/>
        <w:bCs/>
        <w:color w:val="F17424"/>
      </w:rPr>
      <w:fldChar w:fldCharType="end"/>
    </w:r>
    <w:r>
      <w:ptab w:relativeTo="margin" w:alignment="center" w:leader="none"/>
    </w:r>
    <w:fldSimple w:instr=" STYLEREF Subtitle \* MERGEFORMAT ">
      <w:r w:rsidR="00A83B4C">
        <w:rPr>
          <w:noProof/>
        </w:rPr>
        <w:t>[Templed]</w:t>
      </w:r>
    </w:fldSimple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A83B4C">
      <w:rPr>
        <w:noProof/>
      </w:rPr>
      <w:t>26/02/2021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A6806" w14:textId="77777777" w:rsidR="009C729F" w:rsidRDefault="009C729F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6772A31" wp14:editId="249A45B6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010B464" w14:textId="0D1B00C3" w:rsidR="009C729F" w:rsidRPr="008D269E" w:rsidRDefault="009C729F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="008A21F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6BE50AE3" w14:textId="77777777" w:rsidR="009C729F" w:rsidRPr="00AD5CEC" w:rsidRDefault="009C729F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772A31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" filled="f" stroked="f" strokeweight=".5pt">
                <v:textbox style="layout-flow:vertical-ideographic">
                  <w:txbxContent>
                    <w:p w14:paraId="1010B464" w14:textId="0D1B00C3" w:rsidR="009C729F" w:rsidRPr="008D269E" w:rsidRDefault="009C729F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="008A21F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6BE50AE3" w14:textId="77777777" w:rsidR="009C729F" w:rsidRPr="00AD5CEC" w:rsidRDefault="009C729F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&#13;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06CB518E"/>
    <w:multiLevelType w:val="hybridMultilevel"/>
    <w:tmpl w:val="506A6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3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9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01069"/>
    <w:multiLevelType w:val="hybridMultilevel"/>
    <w:tmpl w:val="6130E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30004"/>
    <w:multiLevelType w:val="hybridMultilevel"/>
    <w:tmpl w:val="A81A6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2"/>
  </w:num>
  <w:num w:numId="9">
    <w:abstractNumId w:val="10"/>
  </w:num>
  <w:num w:numId="10">
    <w:abstractNumId w:val="5"/>
  </w:num>
  <w:num w:numId="11">
    <w:abstractNumId w:val="11"/>
  </w:num>
  <w:num w:numId="12">
    <w:abstractNumId w:val="13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D68"/>
    <w:rsid w:val="00006AE1"/>
    <w:rsid w:val="00055D68"/>
    <w:rsid w:val="0007107B"/>
    <w:rsid w:val="000913CC"/>
    <w:rsid w:val="000C03BC"/>
    <w:rsid w:val="00144BE6"/>
    <w:rsid w:val="002267BD"/>
    <w:rsid w:val="00236ADC"/>
    <w:rsid w:val="00272C14"/>
    <w:rsid w:val="0036270E"/>
    <w:rsid w:val="003C71C6"/>
    <w:rsid w:val="003E0A59"/>
    <w:rsid w:val="003E4BD8"/>
    <w:rsid w:val="004C366B"/>
    <w:rsid w:val="0053266D"/>
    <w:rsid w:val="00580E35"/>
    <w:rsid w:val="00584FA6"/>
    <w:rsid w:val="005A58A9"/>
    <w:rsid w:val="00640C9F"/>
    <w:rsid w:val="00662F36"/>
    <w:rsid w:val="006B4458"/>
    <w:rsid w:val="00741CC1"/>
    <w:rsid w:val="00796F43"/>
    <w:rsid w:val="00806F85"/>
    <w:rsid w:val="00810FAC"/>
    <w:rsid w:val="008218E0"/>
    <w:rsid w:val="00844BC5"/>
    <w:rsid w:val="00853596"/>
    <w:rsid w:val="008A21FE"/>
    <w:rsid w:val="008D158C"/>
    <w:rsid w:val="008D269E"/>
    <w:rsid w:val="00925E5F"/>
    <w:rsid w:val="00986082"/>
    <w:rsid w:val="009C729F"/>
    <w:rsid w:val="009E0938"/>
    <w:rsid w:val="009E2004"/>
    <w:rsid w:val="00A62281"/>
    <w:rsid w:val="00A73314"/>
    <w:rsid w:val="00A80599"/>
    <w:rsid w:val="00A83B4C"/>
    <w:rsid w:val="00AD5CEC"/>
    <w:rsid w:val="00B903F2"/>
    <w:rsid w:val="00BB2E28"/>
    <w:rsid w:val="00BB36C6"/>
    <w:rsid w:val="00BC70B6"/>
    <w:rsid w:val="00C11EBA"/>
    <w:rsid w:val="00C54FF3"/>
    <w:rsid w:val="00C55632"/>
    <w:rsid w:val="00C578DE"/>
    <w:rsid w:val="00CD0457"/>
    <w:rsid w:val="00CD2E40"/>
    <w:rsid w:val="00CF6F86"/>
    <w:rsid w:val="00D252C0"/>
    <w:rsid w:val="00DC5F35"/>
    <w:rsid w:val="00E13EA9"/>
    <w:rsid w:val="00EA7FA1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3A8DB"/>
  <w15:chartTrackingRefBased/>
  <w15:docId w15:val="{68B14D57-C372-4D42-803C-267D44692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FE"/>
    <w:rPr>
      <w:rFonts w:ascii="Times New Roman" w:hAnsi="Times New Roman" w:cs="Times New Roman"/>
      <w:sz w:val="18"/>
      <w:szCs w:val="18"/>
    </w:rPr>
  </w:style>
  <w:style w:type="paragraph" w:customStyle="1" w:styleId="SectionHeading-Orange">
    <w:name w:val="SectionHeading-Orange"/>
    <w:basedOn w:val="NoParagraphStyle"/>
    <w:uiPriority w:val="99"/>
    <w:rsid w:val="000913CC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0913CC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bermiller/Library/Containers/com.wdc.WDDesktop.WDDesktopFinderSync/Data/volumes/0175117a-3038-44aa-bce1-acf3fcc2f56f/Amber's%20MyCloud%20Home/02_Spokes/00_SpokesEducation/04_TSSW/03_PDFFiles/01_Governance/TSSW_Templatefile_Ora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TSSW_Templatefile_Orange.dotx</Template>
  <TotalTime>6</TotalTime>
  <Pages>7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6</cp:revision>
  <dcterms:created xsi:type="dcterms:W3CDTF">2021-01-28T10:02:00Z</dcterms:created>
  <dcterms:modified xsi:type="dcterms:W3CDTF">2021-02-26T10:47:00Z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