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09875708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1A53B057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01E6ED3" wp14:editId="4A8E4668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17A0A930" w14:textId="483CD066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r w:rsidR="00B565B6" w:rsidRPr="00CD03E1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Poli</w:t>
            </w:r>
            <w:r w:rsidR="00B565B6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si Treuliau Enghreifftiol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844BC5" w14:paraId="5C9950A7" w14:textId="77777777" w:rsidTr="00844BC5">
        <w:tc>
          <w:tcPr>
            <w:tcW w:w="3995" w:type="dxa"/>
            <w:vMerge/>
          </w:tcPr>
          <w:p w14:paraId="2822710D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4C57BA77" w14:textId="2905D77A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235173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B565B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00B80651" w14:textId="77777777" w:rsidR="00DC5F35" w:rsidRDefault="00DC5F35" w:rsidP="00844BC5">
      <w:pPr>
        <w:ind w:left="567"/>
      </w:pPr>
    </w:p>
    <w:p w14:paraId="2ED6F744" w14:textId="77777777" w:rsidR="00C54FF3" w:rsidRDefault="00C54FF3" w:rsidP="00844BC5"/>
    <w:p w14:paraId="07D8BB22" w14:textId="77777777" w:rsidR="00844BC5" w:rsidRPr="00C54FF3" w:rsidRDefault="00844BC5" w:rsidP="00844BC5"/>
    <w:p w14:paraId="208FB4A6" w14:textId="77777777" w:rsidR="00C54FF3" w:rsidRDefault="00C54FF3" w:rsidP="00844BC5">
      <w:pPr>
        <w:ind w:left="567"/>
      </w:pPr>
    </w:p>
    <w:p w14:paraId="4412035B" w14:textId="77777777" w:rsidR="00844BC5" w:rsidRDefault="00844BC5" w:rsidP="00844BC5">
      <w:pPr>
        <w:ind w:left="567"/>
      </w:pPr>
    </w:p>
    <w:p w14:paraId="0217A15A" w14:textId="77777777" w:rsidR="00844BC5" w:rsidRDefault="00844BC5" w:rsidP="00844BC5">
      <w:pPr>
        <w:ind w:left="567"/>
      </w:pPr>
    </w:p>
    <w:p w14:paraId="5F95A90C" w14:textId="77777777" w:rsidR="00844BC5" w:rsidRDefault="00844BC5" w:rsidP="00844BC5">
      <w:pPr>
        <w:ind w:left="567"/>
      </w:pPr>
    </w:p>
    <w:p w14:paraId="0B8329C6" w14:textId="77777777" w:rsidR="00235173" w:rsidRDefault="00235173" w:rsidP="00235173">
      <w:pPr>
        <w:ind w:right="254"/>
      </w:pPr>
    </w:p>
    <w:p w14:paraId="41E65770" w14:textId="77777777" w:rsidR="00235173" w:rsidRDefault="00235173" w:rsidP="00235173">
      <w:pPr>
        <w:ind w:right="254"/>
      </w:pPr>
    </w:p>
    <w:p w14:paraId="3CB53A9B" w14:textId="77777777" w:rsidR="00235173" w:rsidRDefault="00235173" w:rsidP="00235173">
      <w:pPr>
        <w:ind w:right="254"/>
      </w:pPr>
    </w:p>
    <w:p w14:paraId="5631529F" w14:textId="57391CD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Ni chaiff gwirfoddolwyr eu talu am eu hamser. Fodd bynnag, ni fydd gwirfoddolwyr sy'n cyflawni gweithgareddau gwirfoddoli ar ran 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4"/>
            <w:enabled/>
            <w:calcOnExit w:val="0"/>
            <w:textInput>
              <w:default w:val="[ENW'R MUDIAD]"/>
            </w:textInput>
          </w:ffData>
        </w:fldChar>
      </w:r>
      <w:bookmarkStart w:id="0" w:name="Text4"/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0"/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allan o boced o ganlyniad i’w hymrwymiad. Os ydych chi ar eich colled, telir treuliau cymeradwy am bethau angenrheidiol ar gyfer gwneud y gweithgaredd gwirfoddol, ac ni ddylai effeithio ar hawliadau budd-daliadau na bod ag unrhyw oblygiadau cyfreithiol neu dreth eraill.</w:t>
      </w:r>
    </w:p>
    <w:p w14:paraId="3D3B7774" w14:textId="7777777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D6260E1" w14:textId="1456CDDA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Gall gwirfoddolwyr hawlio treuliau allan o boced pan mae’n nhw’n ymwneud ag unrhyw weithgareddau sy’n gysylltiedig â’u gweithgaredd gwirfoddol gyda 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9"/>
            <w:enabled/>
            <w:calcOnExit w:val="0"/>
            <w:textInput>
              <w:default w:val="[ENW'R MUDIAD]"/>
            </w:textInput>
          </w:ffData>
        </w:fldChar>
      </w:r>
      <w:bookmarkStart w:id="1" w:name="Text9"/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1"/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>. Dylai'r treuliau a delir i wirfoddolwyr fod yr union gostau sy’n ddyledus iddynt. Dylai'r holl gostau a hawlir gael eu cefnogi gan dderbynebau dilys fel tystiolaeth o wariant</w:t>
      </w:r>
    </w:p>
    <w:p w14:paraId="322B5302" w14:textId="7777777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31C4134" w14:textId="6ED27CFA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Rhestrir y treuliau y mae gan wirfoddolwyr hawl i'w hawlio wrth wirfoddoli yn 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0"/>
            <w:enabled/>
            <w:calcOnExit w:val="0"/>
            <w:textInput>
              <w:default w:val="[ENW'R MUDIAD]"/>
            </w:textInput>
          </w:ffData>
        </w:fldChar>
      </w:r>
      <w:bookmarkStart w:id="2" w:name="Text10"/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2"/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isod:</w:t>
      </w:r>
    </w:p>
    <w:p w14:paraId="267D7468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A99DFFD" w14:textId="77777777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 xml:space="preserve">Costau teithio yn ôl ac ymlaen i'r man lle mae'r gwirfoddoli'n digwydd </w:t>
      </w:r>
    </w:p>
    <w:p w14:paraId="6D1227BF" w14:textId="77777777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>Costau teithio yn ystod y gwaith gwirfoddoli</w:t>
      </w:r>
    </w:p>
    <w:p w14:paraId="484B42D5" w14:textId="77777777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>Efallai bydd costau prydau bwyd yn ystod y gwaith gwirfoddoli ar gael i wirfoddolwyr sy’n cyfrannu dros 4 awr yn ddi-dor (cydnabyddir bod £5 yn swm rhesymol)</w:t>
      </w:r>
    </w:p>
    <w:p w14:paraId="43D1FA17" w14:textId="77777777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>Costau post, deunydd ysgrifennu a ffôn perthnasol, yn ogystal ag unrhyw ddeunyddiau neu offer eraill sy’n angenrheidiol ar gyfer y gweithgaredd gwirfoddoli</w:t>
      </w:r>
    </w:p>
    <w:p w14:paraId="2640F7D2" w14:textId="7EA55302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>Costau gofalu am ddibynyddion, gan gynnwys plant, yn ystod y cyfnod gwirfoddoli (gwe</w:t>
      </w:r>
      <w:r w:rsidR="00E946B2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>ler</w:t>
      </w: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 xml:space="preserve"> drosodd)</w:t>
      </w:r>
    </w:p>
    <w:p w14:paraId="7EF06DF3" w14:textId="77777777" w:rsidR="00B565B6" w:rsidRPr="00B565B6" w:rsidRDefault="00B565B6" w:rsidP="00B565B6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sz w:val="24"/>
          <w:szCs w:val="24"/>
          <w:lang w:val="cy-GB"/>
        </w:rPr>
        <w:t xml:space="preserve">Costau dillad neu offer arbennig </w:t>
      </w:r>
    </w:p>
    <w:p w14:paraId="5FE781ED" w14:textId="77777777" w:rsidR="00B565B6" w:rsidRPr="00B565B6" w:rsidRDefault="00B565B6" w:rsidP="00B565B6">
      <w:pPr>
        <w:numPr>
          <w:ilvl w:val="0"/>
          <w:numId w:val="12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>Costau cymeradwy eraill sy’n ymwneud â’r rôl neu weithgaredd gwirfoddoli</w:t>
      </w:r>
    </w:p>
    <w:p w14:paraId="3D84F1D5" w14:textId="77777777" w:rsidR="00235173" w:rsidRPr="00B565B6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581D23" w14:textId="7777777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</w:rPr>
        <w:t>Os nad ydych yn siŵr bod gwariant yn ddilys, gwiriwch gyda’r rheolwr gwirfoddoli, yr unigolyn cyswllt a enwir neu'r rheolwr Adnoddau Dynol.</w:t>
      </w:r>
    </w:p>
    <w:p w14:paraId="7362BE8C" w14:textId="7777777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E35045C" w14:textId="77777777" w:rsidR="00B565B6" w:rsidRP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treuliau hyn yn cydymffurfio â chanllawiau Cyllid y Wlad a’r Adran Gwaith a Phensiynau. I gael rhagor o wybodaeth, ewch i: </w:t>
      </w:r>
      <w:hyperlink r:id="rId9" w:history="1">
        <w:r w:rsidRPr="00B565B6">
          <w:rPr>
            <w:rStyle w:val="Hyperlink"/>
            <w:rFonts w:ascii="Calibri" w:hAnsi="Calibri" w:cs="Microsoft Sans Serif"/>
            <w:noProof/>
            <w:lang w:val="cy-GB"/>
          </w:rPr>
          <w:t>Llywodraeth y DU – Treuliau a Budd-daliadau (Saesneg yn unig)</w:t>
        </w:r>
      </w:hyperlink>
    </w:p>
    <w:p w14:paraId="3DA4C5A0" w14:textId="77777777" w:rsidR="00235173" w:rsidRDefault="00235173" w:rsidP="00B565B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3E5F1E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D3F37D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230EA57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99ABCAF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0455E71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044EFDC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FB2D0D2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A01D28B" w14:textId="77777777" w:rsidR="00235173" w:rsidRDefault="00235173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7CA35E4" w14:textId="77777777" w:rsidR="00235173" w:rsidRDefault="00235173" w:rsidP="00235173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B57CEB" w14:textId="77777777" w:rsidR="00B565B6" w:rsidRPr="00CD03E1" w:rsidRDefault="00B565B6" w:rsidP="00B565B6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Cyfraddau ar gyfer Hawlio Treuliau </w:t>
      </w:r>
    </w:p>
    <w:p w14:paraId="52843104" w14:textId="77777777" w:rsidR="00B565B6" w:rsidRPr="00CD03E1" w:rsidRDefault="00B565B6" w:rsidP="00B565B6">
      <w:pPr>
        <w:ind w:left="567" w:right="254"/>
        <w:rPr>
          <w:rFonts w:ascii="Calibri" w:hAnsi="Calibri"/>
          <w:color w:val="D40965"/>
          <w:sz w:val="28"/>
          <w:szCs w:val="28"/>
          <w:lang w:val="cy-GB"/>
        </w:rPr>
      </w:pPr>
      <w:r w:rsidRPr="00CD03E1">
        <w:rPr>
          <w:rFonts w:ascii="Calibri" w:hAnsi="Calibri"/>
          <w:color w:val="D40965"/>
          <w:sz w:val="28"/>
          <w:szCs w:val="28"/>
          <w:lang w:val="cy-GB"/>
        </w:rPr>
        <w:t>T</w:t>
      </w:r>
      <w:r>
        <w:rPr>
          <w:rFonts w:ascii="Calibri" w:hAnsi="Calibri"/>
          <w:color w:val="D40965"/>
          <w:sz w:val="28"/>
          <w:szCs w:val="28"/>
          <w:lang w:val="cy-GB"/>
        </w:rPr>
        <w:t>eithio</w:t>
      </w:r>
    </w:p>
    <w:p w14:paraId="3DA3691C" w14:textId="77777777" w:rsidR="00844BC5" w:rsidRDefault="00844BC5" w:rsidP="00235173">
      <w:pPr>
        <w:ind w:left="567" w:right="254"/>
        <w:rPr>
          <w:rFonts w:ascii="Calibri" w:hAnsi="Calibri"/>
          <w:b/>
          <w:bCs/>
          <w:color w:val="D40965"/>
        </w:rPr>
      </w:pPr>
    </w:p>
    <w:p w14:paraId="7BE2D5D4" w14:textId="77777777" w:rsid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6579C0">
        <w:rPr>
          <w:rFonts w:ascii="Calibri" w:hAnsi="Calibri" w:cs="Microsoft Sans Serif"/>
          <w:noProof/>
          <w:color w:val="767171" w:themeColor="background2" w:themeShade="80"/>
          <w:lang w:val="cy-GB"/>
        </w:rPr>
        <w:t>Ad-delir treuliau am unrhyw deithi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au</w:t>
      </w:r>
      <w:r w:rsidRPr="006579C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ôl ac ymlaen i'r man lle mae'r gweithgaredd gwirfoddoli yn digwydd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,</w:t>
      </w:r>
      <w:r w:rsidRPr="006579C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yn ogystal ag unrhyw</w:t>
      </w:r>
      <w:r w:rsidRPr="006579C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d</w:t>
      </w:r>
      <w:r w:rsidRPr="006579C0">
        <w:rPr>
          <w:rFonts w:ascii="Calibri" w:hAnsi="Calibri" w:cs="Microsoft Sans Serif"/>
          <w:noProof/>
          <w:color w:val="767171" w:themeColor="background2" w:themeShade="80"/>
          <w:lang w:val="cy-GB"/>
        </w:rPr>
        <w:t>eithio yn ystod y gwaith gwirfoddoli.</w:t>
      </w:r>
    </w:p>
    <w:p w14:paraId="48323282" w14:textId="77777777" w:rsidR="00B565B6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8C86EE2" w14:textId="77777777" w:rsidR="00B565B6" w:rsidRPr="00CD03E1" w:rsidRDefault="00B565B6" w:rsidP="00B565B6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Ad-delir y treuliau teithio ar y cyfraddau canlynol</w:t>
      </w:r>
      <w:r w:rsidRPr="00CD03E1">
        <w:rPr>
          <w:rFonts w:ascii="Calibri" w:hAnsi="Calibri" w:cs="Microsoft Sans Serif"/>
          <w:noProof/>
          <w:color w:val="767171" w:themeColor="background2" w:themeShade="80"/>
          <w:lang w:val="cy-GB"/>
        </w:rPr>
        <w:t>:</w:t>
      </w:r>
    </w:p>
    <w:p w14:paraId="0452D322" w14:textId="77777777" w:rsidR="00844BC5" w:rsidRDefault="00844BC5" w:rsidP="0023517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4296EC" w14:textId="2900EBC7" w:rsidR="00B565B6" w:rsidRPr="00CD03E1" w:rsidRDefault="00B565B6" w:rsidP="00B565B6">
      <w:pPr>
        <w:ind w:left="567" w:right="254"/>
        <w:rPr>
          <w:rFonts w:ascii="Calibri" w:hAnsi="Calibri"/>
          <w:color w:val="D40965"/>
          <w:lang w:val="cy-GB"/>
        </w:rPr>
      </w:pPr>
      <w:r>
        <w:rPr>
          <w:rFonts w:ascii="Calibri" w:hAnsi="Calibri"/>
          <w:color w:val="D40965"/>
          <w:lang w:val="cy-GB"/>
        </w:rPr>
        <w:t xml:space="preserve">Costau Trafnidiaeth </w:t>
      </w:r>
      <w:r w:rsidR="00E946B2">
        <w:rPr>
          <w:rFonts w:ascii="Calibri" w:hAnsi="Calibri"/>
          <w:color w:val="D40965"/>
          <w:lang w:val="cy-GB"/>
        </w:rPr>
        <w:t>G</w:t>
      </w:r>
      <w:r>
        <w:rPr>
          <w:rFonts w:ascii="Calibri" w:hAnsi="Calibri"/>
          <w:color w:val="D40965"/>
          <w:lang w:val="cy-GB"/>
        </w:rPr>
        <w:t xml:space="preserve">yhoeddus </w:t>
      </w:r>
    </w:p>
    <w:p w14:paraId="0BD0897C" w14:textId="77777777" w:rsidR="00844BC5" w:rsidRDefault="00844BC5" w:rsidP="00235173">
      <w:pPr>
        <w:ind w:left="567" w:right="254"/>
        <w:rPr>
          <w:rFonts w:ascii="Calibri" w:hAnsi="Calibri"/>
          <w:b/>
          <w:bCs/>
          <w:color w:val="D40965"/>
        </w:rPr>
      </w:pPr>
    </w:p>
    <w:p w14:paraId="73DB0EE7" w14:textId="42257EFF" w:rsidR="00B565B6" w:rsidRDefault="00B565B6" w:rsidP="00B565B6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Ad-delir costau teithio, ail ddosbarth yn unig, ar gyflwyno derbynebau / tocynnau. Mae</w:t>
      </w:r>
      <w:r w:rsidRPr="00CD03E1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1"/>
            <w:enabled/>
            <w:calcOnExit w:val="0"/>
            <w:textInput>
              <w:default w:val="[ENW'R MUDIAD]"/>
            </w:textInput>
          </w:ffData>
        </w:fldChar>
      </w:r>
      <w:bookmarkStart w:id="3" w:name="Text11"/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3"/>
      <w:r w:rsidRPr="00CD03E1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yn annog defny</w:t>
      </w:r>
      <w:r w:rsidR="00E946B2">
        <w:rPr>
          <w:rFonts w:ascii="Calibri" w:hAnsi="Calibri" w:cs="Microsoft Sans Serif"/>
          <w:noProof/>
          <w:color w:val="767171" w:themeColor="background2" w:themeShade="80"/>
          <w:lang w:val="cy-GB"/>
        </w:rPr>
        <w:t>ddio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trafnidiaeth gyhoeddus, lle bo hynny’n bosibl.</w:t>
      </w:r>
    </w:p>
    <w:p w14:paraId="0EC38BB3" w14:textId="77777777" w:rsidR="00235173" w:rsidRDefault="00235173" w:rsidP="00235173">
      <w:pPr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60108D7E" w14:textId="77777777" w:rsidR="00B565B6" w:rsidRPr="00CD03E1" w:rsidRDefault="00B565B6" w:rsidP="00B565B6">
      <w:pPr>
        <w:ind w:left="567" w:right="254"/>
        <w:rPr>
          <w:rFonts w:ascii="Calibri" w:hAnsi="Calibri"/>
          <w:color w:val="D40965"/>
          <w:lang w:val="cy-GB"/>
        </w:rPr>
      </w:pPr>
      <w:r>
        <w:rPr>
          <w:rFonts w:ascii="Calibri" w:hAnsi="Calibri"/>
          <w:color w:val="D40965"/>
          <w:lang w:val="cy-GB"/>
        </w:rPr>
        <w:t>Lwfans Milltiroedd</w:t>
      </w:r>
    </w:p>
    <w:p w14:paraId="7E92CE09" w14:textId="77777777" w:rsidR="00235173" w:rsidRDefault="00235173" w:rsidP="00235173">
      <w:pPr>
        <w:ind w:left="567" w:right="254"/>
        <w:rPr>
          <w:rFonts w:ascii="Calibri" w:hAnsi="Calibri"/>
          <w:b/>
          <w:bCs/>
          <w:color w:val="D40965"/>
        </w:rPr>
      </w:pPr>
    </w:p>
    <w:tbl>
      <w:tblPr>
        <w:tblStyle w:val="TableGrid"/>
        <w:tblW w:w="9639" w:type="dxa"/>
        <w:tblInd w:w="562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402"/>
        <w:gridCol w:w="1884"/>
        <w:gridCol w:w="2227"/>
        <w:gridCol w:w="2126"/>
      </w:tblGrid>
      <w:tr w:rsidR="00235173" w14:paraId="061E172D" w14:textId="77777777" w:rsidTr="00235173">
        <w:tc>
          <w:tcPr>
            <w:tcW w:w="3402" w:type="dxa"/>
          </w:tcPr>
          <w:p w14:paraId="60F7232F" w14:textId="50F5FE04" w:rsidR="00235173" w:rsidRDefault="00E946B2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r>
              <w:rPr>
                <w:rFonts w:ascii="Calibri" w:hAnsi="Calibri" w:cs="Microsoft Sans Serif"/>
                <w:b/>
                <w:bCs/>
                <w:color w:val="D60564"/>
                <w:lang w:val="cy-GB"/>
              </w:rPr>
              <w:t>Lwfans Milltiroedd</w:t>
            </w:r>
          </w:p>
        </w:tc>
        <w:tc>
          <w:tcPr>
            <w:tcW w:w="1884" w:type="dxa"/>
          </w:tcPr>
          <w:p w14:paraId="040D9BEB" w14:textId="66F911A4" w:rsidR="00235173" w:rsidRDefault="00E946B2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r w:rsidRPr="00CD03E1">
              <w:rPr>
                <w:rFonts w:ascii="Calibri" w:hAnsi="Calibri" w:cs="Microsoft Sans Serif"/>
                <w:b/>
                <w:bCs/>
                <w:color w:val="D60564"/>
                <w:lang w:val="cy-GB"/>
              </w:rPr>
              <w:t>C</w:t>
            </w:r>
            <w:r>
              <w:rPr>
                <w:rFonts w:ascii="Calibri" w:hAnsi="Calibri" w:cs="Microsoft Sans Serif"/>
                <w:b/>
                <w:bCs/>
                <w:color w:val="D60564"/>
                <w:lang w:val="cy-GB"/>
              </w:rPr>
              <w:t>eir</w:t>
            </w:r>
          </w:p>
        </w:tc>
        <w:tc>
          <w:tcPr>
            <w:tcW w:w="2227" w:type="dxa"/>
          </w:tcPr>
          <w:p w14:paraId="192331AF" w14:textId="276D3A87" w:rsidR="00235173" w:rsidRDefault="00E946B2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proofErr w:type="spellStart"/>
            <w:r>
              <w:rPr>
                <w:rFonts w:ascii="Calibri" w:hAnsi="Calibri" w:cs="Microsoft Sans Serif"/>
                <w:b/>
                <w:bCs/>
                <w:color w:val="D60564"/>
              </w:rPr>
              <w:t>Beiciau</w:t>
            </w:r>
            <w:proofErr w:type="spellEnd"/>
            <w:r>
              <w:rPr>
                <w:rFonts w:ascii="Calibri" w:hAnsi="Calibri" w:cs="Microsoft Sans Serif"/>
                <w:b/>
                <w:bCs/>
                <w:color w:val="D60564"/>
              </w:rPr>
              <w:t xml:space="preserve"> </w:t>
            </w:r>
            <w:proofErr w:type="spellStart"/>
            <w:r>
              <w:rPr>
                <w:rFonts w:ascii="Calibri" w:hAnsi="Calibri" w:cs="Microsoft Sans Serif"/>
                <w:b/>
                <w:bCs/>
                <w:color w:val="D60564"/>
              </w:rPr>
              <w:t>Modur</w:t>
            </w:r>
            <w:proofErr w:type="spellEnd"/>
          </w:p>
        </w:tc>
        <w:tc>
          <w:tcPr>
            <w:tcW w:w="2126" w:type="dxa"/>
          </w:tcPr>
          <w:p w14:paraId="7635B999" w14:textId="29AE8174" w:rsidR="00235173" w:rsidRDefault="00235173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proofErr w:type="spellStart"/>
            <w:r>
              <w:rPr>
                <w:rFonts w:ascii="Calibri" w:hAnsi="Calibri" w:cs="Microsoft Sans Serif"/>
                <w:b/>
                <w:bCs/>
                <w:color w:val="D60564"/>
              </w:rPr>
              <w:t>B</w:t>
            </w:r>
            <w:r w:rsidR="00E946B2">
              <w:rPr>
                <w:rFonts w:ascii="Calibri" w:hAnsi="Calibri" w:cs="Microsoft Sans Serif"/>
                <w:b/>
                <w:bCs/>
                <w:color w:val="D60564"/>
              </w:rPr>
              <w:t>eisiau</w:t>
            </w:r>
            <w:proofErr w:type="spellEnd"/>
          </w:p>
        </w:tc>
      </w:tr>
      <w:tr w:rsidR="00235173" w14:paraId="00842277" w14:textId="77777777" w:rsidTr="00235173">
        <w:tc>
          <w:tcPr>
            <w:tcW w:w="3402" w:type="dxa"/>
          </w:tcPr>
          <w:p w14:paraId="4B6BBEBD" w14:textId="1536F1A0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Calibri"/>
                <w:color w:val="767171"/>
                <w:lang w:val="cy-GB"/>
              </w:rPr>
              <w:t>10,000 milltir gyntaf y flwyddyn ariannol</w:t>
            </w:r>
          </w:p>
        </w:tc>
        <w:tc>
          <w:tcPr>
            <w:tcW w:w="1884" w:type="dxa"/>
          </w:tcPr>
          <w:p w14:paraId="7F8124A2" w14:textId="4DED3BEA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45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227" w:type="dxa"/>
          </w:tcPr>
          <w:p w14:paraId="1867621A" w14:textId="7B661787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24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126" w:type="dxa"/>
          </w:tcPr>
          <w:p w14:paraId="512B2DAD" w14:textId="45AEC8AA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20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</w:tr>
      <w:tr w:rsidR="00235173" w14:paraId="776F7FC0" w14:textId="77777777" w:rsidTr="00235173">
        <w:tc>
          <w:tcPr>
            <w:tcW w:w="3402" w:type="dxa"/>
          </w:tcPr>
          <w:p w14:paraId="682ACFD2" w14:textId="7AED4684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Pob milltir ychwanegol dros</w:t>
            </w:r>
            <w:r w:rsidRPr="00CD03E1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 xml:space="preserve"> 10,000 mil</w:t>
            </w: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ltir</w:t>
            </w:r>
          </w:p>
        </w:tc>
        <w:tc>
          <w:tcPr>
            <w:tcW w:w="1884" w:type="dxa"/>
          </w:tcPr>
          <w:p w14:paraId="4D73AC04" w14:textId="576C7D62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25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227" w:type="dxa"/>
          </w:tcPr>
          <w:p w14:paraId="699AFD00" w14:textId="7F20D93F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24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126" w:type="dxa"/>
          </w:tcPr>
          <w:p w14:paraId="79E8EA40" w14:textId="43714262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20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</w:tr>
      <w:tr w:rsidR="00235173" w14:paraId="277EF7B2" w14:textId="77777777" w:rsidTr="00235173">
        <w:tc>
          <w:tcPr>
            <w:tcW w:w="3402" w:type="dxa"/>
          </w:tcPr>
          <w:p w14:paraId="0B84D52D" w14:textId="2D3680DD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Ar gyfer pob teithiwr ychwanegol</w:t>
            </w:r>
          </w:p>
        </w:tc>
        <w:tc>
          <w:tcPr>
            <w:tcW w:w="1884" w:type="dxa"/>
          </w:tcPr>
          <w:p w14:paraId="01F2CC89" w14:textId="106878C0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5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227" w:type="dxa"/>
          </w:tcPr>
          <w:p w14:paraId="5A9D4530" w14:textId="72FC7360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Amherthnasol</w:t>
            </w:r>
          </w:p>
        </w:tc>
        <w:tc>
          <w:tcPr>
            <w:tcW w:w="2126" w:type="dxa"/>
          </w:tcPr>
          <w:p w14:paraId="5E741CBA" w14:textId="166B721B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Amherthnasol</w:t>
            </w:r>
          </w:p>
        </w:tc>
      </w:tr>
      <w:tr w:rsidR="00235173" w14:paraId="65293020" w14:textId="77777777" w:rsidTr="002C491D">
        <w:tc>
          <w:tcPr>
            <w:tcW w:w="3402" w:type="dxa"/>
          </w:tcPr>
          <w:p w14:paraId="4CF11F43" w14:textId="037EA223" w:rsidR="00235173" w:rsidRDefault="00E946B2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r>
              <w:rPr>
                <w:rFonts w:ascii="Calibri" w:hAnsi="Calibri" w:cs="Microsoft Sans Serif"/>
                <w:b/>
                <w:bCs/>
                <w:color w:val="D60564"/>
                <w:lang w:val="cy-GB"/>
              </w:rPr>
              <w:t>Trothwy Milltiroedd Dyddiol</w:t>
            </w:r>
          </w:p>
        </w:tc>
        <w:tc>
          <w:tcPr>
            <w:tcW w:w="6237" w:type="dxa"/>
            <w:gridSpan w:val="3"/>
          </w:tcPr>
          <w:p w14:paraId="59491EA3" w14:textId="52985844" w:rsidR="00235173" w:rsidRDefault="00235173" w:rsidP="00BC66E3">
            <w:pPr>
              <w:ind w:right="-30"/>
              <w:rPr>
                <w:rFonts w:ascii="Calibri" w:hAnsi="Calibri" w:cs="Microsoft Sans Serif"/>
                <w:b/>
                <w:bCs/>
                <w:color w:val="D60564"/>
              </w:rPr>
            </w:pPr>
            <w:r>
              <w:rPr>
                <w:rFonts w:ascii="Calibri" w:hAnsi="Calibri" w:cs="Microsoft Sans Serif"/>
                <w:b/>
                <w:bCs/>
                <w:color w:val="D60564"/>
              </w:rPr>
              <w:t xml:space="preserve">100 </w:t>
            </w:r>
            <w:proofErr w:type="spellStart"/>
            <w:r w:rsidR="00E946B2">
              <w:rPr>
                <w:rFonts w:ascii="Calibri" w:hAnsi="Calibri" w:cs="Microsoft Sans Serif"/>
                <w:b/>
                <w:bCs/>
                <w:color w:val="D60564"/>
              </w:rPr>
              <w:t>milltir</w:t>
            </w:r>
            <w:proofErr w:type="spellEnd"/>
          </w:p>
        </w:tc>
      </w:tr>
      <w:tr w:rsidR="00235173" w14:paraId="64027DE9" w14:textId="77777777" w:rsidTr="00235173">
        <w:tc>
          <w:tcPr>
            <w:tcW w:w="3402" w:type="dxa"/>
          </w:tcPr>
          <w:p w14:paraId="78281E74" w14:textId="647F7A16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Pob milltir ychwanegol dros</w:t>
            </w:r>
            <w:r w:rsidRPr="00CD03E1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 xml:space="preserve"> 100 mil</w:t>
            </w: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ltir y dydd</w:t>
            </w:r>
          </w:p>
        </w:tc>
        <w:tc>
          <w:tcPr>
            <w:tcW w:w="1884" w:type="dxa"/>
          </w:tcPr>
          <w:p w14:paraId="36253862" w14:textId="38CA9A79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25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227" w:type="dxa"/>
          </w:tcPr>
          <w:p w14:paraId="4CF0E556" w14:textId="392464DE" w:rsidR="00235173" w:rsidRPr="00235173" w:rsidRDefault="00235173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>15</w:t>
            </w:r>
            <w:r w:rsidR="00E946B2">
              <w:rPr>
                <w:rFonts w:ascii="Calibri" w:hAnsi="Calibri" w:cs="Microsoft Sans Serif"/>
                <w:color w:val="767171" w:themeColor="background2" w:themeShade="80"/>
              </w:rPr>
              <w:t>c</w:t>
            </w:r>
            <w:r w:rsidRPr="00235173">
              <w:rPr>
                <w:rFonts w:ascii="Calibri" w:hAnsi="Calibri" w:cs="Microsoft Sans Serif"/>
                <w:color w:val="767171" w:themeColor="background2" w:themeShade="80"/>
              </w:rPr>
              <w:t xml:space="preserve"> </w:t>
            </w:r>
            <w:r w:rsidR="00E946B2"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y filltir</w:t>
            </w:r>
          </w:p>
        </w:tc>
        <w:tc>
          <w:tcPr>
            <w:tcW w:w="2126" w:type="dxa"/>
          </w:tcPr>
          <w:p w14:paraId="509AF6FF" w14:textId="484F39A8" w:rsidR="00235173" w:rsidRPr="00235173" w:rsidRDefault="00E946B2" w:rsidP="00BC66E3">
            <w:pPr>
              <w:ind w:right="-30"/>
              <w:rPr>
                <w:rFonts w:ascii="Calibri" w:hAnsi="Calibri" w:cs="Microsoft Sans Serif"/>
                <w:color w:val="767171" w:themeColor="background2" w:themeShade="80"/>
              </w:rPr>
            </w:pPr>
            <w:r>
              <w:rPr>
                <w:rFonts w:ascii="Calibri" w:hAnsi="Calibri" w:cs="Microsoft Sans Serif"/>
                <w:color w:val="767171" w:themeColor="background2" w:themeShade="80"/>
                <w:lang w:val="cy-GB"/>
              </w:rPr>
              <w:t>Amherthnasol</w:t>
            </w:r>
          </w:p>
        </w:tc>
      </w:tr>
    </w:tbl>
    <w:p w14:paraId="4EA5355A" w14:textId="77777777" w:rsidR="00235173" w:rsidRDefault="00235173" w:rsidP="00235173">
      <w:pPr>
        <w:rPr>
          <w:rFonts w:ascii="Calibri" w:hAnsi="Calibri" w:cs="Microsoft Sans Serif"/>
          <w:color w:val="767171" w:themeColor="background2" w:themeShade="80"/>
        </w:rPr>
      </w:pPr>
    </w:p>
    <w:p w14:paraId="29C0A41F" w14:textId="77777777" w:rsidR="00B565B6" w:rsidRPr="00CD03E1" w:rsidRDefault="00B565B6" w:rsidP="00B565B6">
      <w:pPr>
        <w:ind w:left="567" w:right="254"/>
        <w:rPr>
          <w:rFonts w:ascii="Calibri" w:hAnsi="Calibri"/>
          <w:color w:val="D40965"/>
          <w:sz w:val="28"/>
          <w:szCs w:val="28"/>
          <w:lang w:val="cy-GB"/>
        </w:rPr>
      </w:pPr>
      <w:r>
        <w:rPr>
          <w:rFonts w:ascii="Calibri" w:hAnsi="Calibri"/>
          <w:color w:val="D40965"/>
          <w:sz w:val="28"/>
          <w:szCs w:val="28"/>
          <w:lang w:val="cy-GB"/>
        </w:rPr>
        <w:t>Gofal Plant</w:t>
      </w:r>
    </w:p>
    <w:p w14:paraId="1E7F3DC1" w14:textId="77777777" w:rsidR="00235173" w:rsidRDefault="00235173" w:rsidP="00235173">
      <w:pPr>
        <w:ind w:left="567" w:right="254"/>
        <w:rPr>
          <w:rFonts w:ascii="Calibri" w:hAnsi="Calibri"/>
          <w:b/>
          <w:bCs/>
          <w:color w:val="D40965"/>
        </w:rPr>
      </w:pPr>
    </w:p>
    <w:p w14:paraId="0FF3AAAE" w14:textId="6A9B3B73" w:rsidR="00235173" w:rsidRPr="00B565B6" w:rsidRDefault="00B565B6" w:rsidP="00B565B6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Os ydych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>n defnyddio gofal plant wrth ymgymryd â gweithgareddau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gwirfoddoli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ar gyfer 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2"/>
            <w:enabled/>
            <w:calcOnExit w:val="0"/>
            <w:textInput>
              <w:default w:val="[ENW'R MUDIAD]"/>
            </w:textInput>
          </w:ffData>
        </w:fldChar>
      </w:r>
      <w:bookmarkStart w:id="4" w:name="Text12"/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B92D6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4"/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,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efallai y gallwch chi hawlio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’r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cost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au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hyn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ôl.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G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wiriwch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gyda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>'ch aelod staff cyswllt neu reolwr A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dnoddau 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>D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ynol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Os caiff ei gymeradwyo, rhaid defnyddio darparwr gofal plant cofrestredig, er mwyn i chi hawlio'r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costau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hyn </w:t>
      </w:r>
      <w:r w:rsidRPr="005569BE">
        <w:rPr>
          <w:rFonts w:ascii="Calibri" w:hAnsi="Calibri" w:cs="Microsoft Sans Serif"/>
          <w:noProof/>
          <w:color w:val="767171" w:themeColor="background2" w:themeShade="80"/>
          <w:lang w:val="cy-GB"/>
        </w:rPr>
        <w:t>yn ôl.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CD1A4C">
        <w:rPr>
          <w:rFonts w:ascii="Calibri" w:hAnsi="Calibri" w:cs="Microsoft Sans Serif"/>
          <w:noProof/>
          <w:color w:val="767171" w:themeColor="background2" w:themeShade="80"/>
          <w:lang w:val="cy-GB"/>
        </w:rPr>
        <w:t>Ad-delir costau gofal plant hyd at £5 yr awr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,</w:t>
      </w:r>
      <w:r w:rsidRPr="00CD1A4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 plentyn. Rhaid i'r hawliad gael ei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gefnogi</w:t>
      </w:r>
      <w:r w:rsidRPr="00CD1A4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gan ddogfennaeth ddilys (derbynebau, anfonebau neu daflenni amser) sy'n nodi dyddiad a hyd y ddarpariaeth gofal plant.</w:t>
      </w:r>
    </w:p>
    <w:p w14:paraId="11E791FB" w14:textId="77777777" w:rsidR="00F6652A" w:rsidRDefault="00F6652A" w:rsidP="00844BC5">
      <w:pPr>
        <w:tabs>
          <w:tab w:val="left" w:pos="426"/>
        </w:tabs>
        <w:ind w:left="567" w:right="254"/>
      </w:pPr>
    </w:p>
    <w:p w14:paraId="7BD80992" w14:textId="77777777" w:rsidR="00F6652A" w:rsidRDefault="00F6652A" w:rsidP="00844BC5">
      <w:pPr>
        <w:ind w:left="567" w:right="-313"/>
      </w:pPr>
    </w:p>
    <w:p w14:paraId="29F41981" w14:textId="77777777" w:rsidR="00F6652A" w:rsidRDefault="00F6652A" w:rsidP="00844BC5">
      <w:pPr>
        <w:ind w:left="567" w:right="-313"/>
      </w:pPr>
    </w:p>
    <w:p w14:paraId="14834042" w14:textId="77777777" w:rsidR="00F6652A" w:rsidRDefault="00F6652A" w:rsidP="00844BC5">
      <w:pPr>
        <w:ind w:left="567" w:right="-313"/>
      </w:pPr>
    </w:p>
    <w:p w14:paraId="0A44E804" w14:textId="77777777" w:rsidR="00F6652A" w:rsidRDefault="00F6652A" w:rsidP="00844BC5">
      <w:pPr>
        <w:ind w:left="567" w:right="-313"/>
      </w:pPr>
    </w:p>
    <w:p w14:paraId="1085923C" w14:textId="77777777" w:rsidR="00F6652A" w:rsidRDefault="00F6652A" w:rsidP="00844BC5">
      <w:pPr>
        <w:ind w:left="567" w:right="-313"/>
      </w:pPr>
    </w:p>
    <w:p w14:paraId="6F47C4C9" w14:textId="77777777" w:rsidR="00F6652A" w:rsidRDefault="00F6652A" w:rsidP="00844BC5">
      <w:pPr>
        <w:ind w:left="567" w:right="-313"/>
      </w:pPr>
    </w:p>
    <w:p w14:paraId="2F554DAE" w14:textId="77777777" w:rsidR="00F6652A" w:rsidRDefault="00F6652A" w:rsidP="00844BC5">
      <w:pPr>
        <w:ind w:left="567" w:right="-313"/>
      </w:pPr>
    </w:p>
    <w:p w14:paraId="7691CD05" w14:textId="77777777" w:rsidR="00C54FF3" w:rsidRDefault="00C54FF3" w:rsidP="00844BC5">
      <w:pPr>
        <w:ind w:left="567" w:right="-313"/>
      </w:pPr>
    </w:p>
    <w:p w14:paraId="52733D97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2A0E9E9A" w14:textId="77777777" w:rsidR="00584FA6" w:rsidRDefault="00584FA6" w:rsidP="00844BC5">
      <w:pPr>
        <w:pStyle w:val="NoParagraphStyle"/>
        <w:suppressAutoHyphens/>
        <w:ind w:left="567"/>
      </w:pPr>
    </w:p>
    <w:p w14:paraId="0DE73E22" w14:textId="77777777" w:rsidR="00584FA6" w:rsidRDefault="00584FA6" w:rsidP="00844BC5">
      <w:pPr>
        <w:pStyle w:val="NoParagraphStyle"/>
        <w:suppressAutoHyphens/>
        <w:ind w:left="567"/>
      </w:pPr>
    </w:p>
    <w:p w14:paraId="7B475D10" w14:textId="77777777" w:rsidR="00235173" w:rsidRDefault="00235173" w:rsidP="00844BC5">
      <w:pPr>
        <w:pStyle w:val="NoParagraphStyle"/>
        <w:suppressAutoHyphens/>
        <w:ind w:left="567"/>
      </w:pPr>
    </w:p>
    <w:p w14:paraId="50632F94" w14:textId="77777777" w:rsidR="00B565B6" w:rsidRPr="00CD03E1" w:rsidRDefault="00B565B6" w:rsidP="00B565B6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 xml:space="preserve">Talu Treuliau </w:t>
      </w:r>
    </w:p>
    <w:p w14:paraId="16AB5BEE" w14:textId="77777777" w:rsidR="00235173" w:rsidRDefault="00235173" w:rsidP="00235173">
      <w:pPr>
        <w:ind w:left="567" w:right="254"/>
        <w:rPr>
          <w:rFonts w:ascii="Calibri" w:hAnsi="Calibri"/>
          <w:b/>
          <w:bCs/>
          <w:color w:val="D40965"/>
        </w:rPr>
      </w:pPr>
    </w:p>
    <w:p w14:paraId="322F836E" w14:textId="77777777" w:rsidR="00B565B6" w:rsidRDefault="00B565B6" w:rsidP="00B565B6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>Llenwch y ffurflen hawlio treuliau atodedig er mwyn hawlio treuliau. Gofynnwch am help os oes angen unrhyw gymorth arnoch i lenwi’r ffurflenni.</w:t>
      </w:r>
    </w:p>
    <w:p w14:paraId="63D1D57F" w14:textId="77777777" w:rsidR="00B565B6" w:rsidRDefault="00B565B6" w:rsidP="00B565B6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3F84E5E" w14:textId="77DD66B7" w:rsidR="00B565B6" w:rsidRPr="00CD03E1" w:rsidRDefault="00B565B6" w:rsidP="00B565B6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Ar ôl llenwi’r ffurflen, prosesir y treuliau cyn gynted â phosibl. Fel arfer, telir treuliau trwy BACS. Ond, os bydd hynny’n achosi problem i chi, siaradwch </w:t>
      </w:r>
      <w:r w:rsidR="00E946B2">
        <w:rPr>
          <w:rFonts w:ascii="Calibri" w:hAnsi="Calibri" w:cs="Calibri"/>
          <w:noProof/>
          <w:color w:val="767171"/>
        </w:rPr>
        <w:t>â</w:t>
      </w:r>
      <w:r>
        <w:rPr>
          <w:rFonts w:ascii="Calibri" w:hAnsi="Calibri" w:cs="Calibri"/>
          <w:noProof/>
          <w:color w:val="767171"/>
        </w:rPr>
        <w:t>’ch rheolwr gwirfoddoli.</w:t>
      </w:r>
    </w:p>
    <w:p w14:paraId="67E32ED5" w14:textId="77777777" w:rsidR="00B565B6" w:rsidRPr="00CD03E1" w:rsidRDefault="00B565B6" w:rsidP="00B565B6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188948C" w14:textId="77777777" w:rsidR="00B565B6" w:rsidRPr="00CD03E1" w:rsidRDefault="00B565B6" w:rsidP="00B565B6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Mewn rhai achosion, mae’n bosibl hawlio treuliau ymlaen llaw</w:t>
      </w:r>
      <w:r w:rsidRPr="00CD03E1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Gofynnwch i’ch</w:t>
      </w:r>
      <w:r w:rsidRPr="001D4A0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rheolwr gwirfoddoli am ragor o fanylion.</w:t>
      </w:r>
    </w:p>
    <w:p w14:paraId="50790355" w14:textId="77777777" w:rsidR="00235173" w:rsidRDefault="00235173" w:rsidP="00235173">
      <w:pPr>
        <w:pStyle w:val="NoParagraphStyle"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0495EAA3" w14:textId="6EF89E52" w:rsidR="00235173" w:rsidRPr="00B565B6" w:rsidRDefault="00B565B6" w:rsidP="00B565B6">
      <w:pPr>
        <w:pStyle w:val="NoParagraphStyle"/>
        <w:suppressAutoHyphens/>
        <w:ind w:left="567"/>
        <w:jc w:val="center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B565B6">
        <w:rPr>
          <w:rFonts w:ascii="Calibri" w:hAnsi="Calibri" w:cs="Microsoft Sans Serif"/>
          <w:noProof/>
          <w:color w:val="767171" w:themeColor="background2" w:themeShade="80"/>
          <w:lang w:val="cy-GB"/>
        </w:rPr>
        <w:t>Arweiniad yn unig yw diben yr wybodaeth a ddarperir yn y daflen hon. Nid yw'n disodli cyngor proffesiynol ac ni allwn dderbyn unrhyw gyfrifoldeb am golled a achosir o ganlyniad i unrhyw berson yn ymddwyn neu'n ymatal rhag gweithredu arno.</w:t>
      </w:r>
    </w:p>
    <w:p w14:paraId="06572E62" w14:textId="77777777" w:rsidR="00584FA6" w:rsidRDefault="00584FA6" w:rsidP="00844BC5">
      <w:pPr>
        <w:pStyle w:val="NoParagraphStyle"/>
        <w:suppressAutoHyphens/>
        <w:ind w:left="567"/>
      </w:pPr>
    </w:p>
    <w:p w14:paraId="599B1DCC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2ED2FDCB" w14:textId="77777777" w:rsidR="00584FA6" w:rsidRDefault="00584FA6" w:rsidP="00844BC5">
      <w:pPr>
        <w:pStyle w:val="NoParagraphStyle"/>
        <w:suppressAutoHyphens/>
        <w:ind w:left="567"/>
      </w:pPr>
    </w:p>
    <w:p w14:paraId="6F5F10B0" w14:textId="77777777" w:rsidR="00584FA6" w:rsidRDefault="00584FA6" w:rsidP="00844BC5">
      <w:pPr>
        <w:ind w:left="567" w:right="254"/>
      </w:pPr>
      <w:r>
        <w:br w:type="page"/>
      </w:r>
    </w:p>
    <w:p w14:paraId="2D1015C4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5D1FD459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29223380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F2FCEA2" wp14:editId="7817084C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12D7F09" w14:textId="3C0B711B" w:rsidR="003C71C6" w:rsidRPr="003C71C6" w:rsidRDefault="00B565B6" w:rsidP="00B565B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</w:pPr>
                            <w:r w:rsidRPr="00B565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Dogfen dempled yw hon. Gwnewch newidiadau a'i defnyddio fel sy'n briodol. Awgrymwn eich bod yn ychwanegu eich logo a'ch brandio eich hun at y ddogfen.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FCEA2" id="Text Box 2" o:spid="_x0000_s1026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" fillcolor="#d30b63" strokecolor="#d30b63" strokeweight="3pt">
                <v:fill opacity="13107f"/>
                <v:stroke opacity="52428f"/>
                <v:textbox>
                  <w:txbxContent>
                    <w:p w14:paraId="212D7F09" w14:textId="3C0B711B" w:rsidR="003C71C6" w:rsidRPr="003C71C6" w:rsidRDefault="00B565B6" w:rsidP="00B565B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</w:pPr>
                      <w:r w:rsidRPr="00B565B6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Dogfen dempled yw hon. Gwnewch newidiadau a'i defnyddio fel sy'n briodol. Awgrymwn eich bod yn ychwanegu eich logo a'ch brandio eich hun at y ddogfen.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A63795" wp14:editId="51AF1F3A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9E5783" w14:textId="55B7457B" w:rsidR="00AD5CEC" w:rsidRPr="00B565B6" w:rsidRDefault="00B565B6" w:rsidP="00B565B6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Mae’r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ddarperir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y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daflen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hon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ar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gyfer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cyfarwyddyd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unig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.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Nid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yw’n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amnewid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gyngor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proffesiynol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ac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ni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allwn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dderbyn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gyfrifoldeb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golled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ganlyniad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i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un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sy’n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neu’n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gwrthod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color w:val="DF4D83"/>
                                </w:rPr>
                                <w:t>arno</w:t>
                              </w:r>
                              <w:proofErr w:type="spellEnd"/>
                              <w:r w:rsidRPr="00B565B6">
                                <w:rPr>
                                  <w:color w:val="DF4D8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FDC600" w14:textId="0B5CFFEA" w:rsidR="00AD5CEC" w:rsidRPr="00AD5CEC" w:rsidRDefault="00B565B6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2BF8F" w14:textId="77777777" w:rsidR="00B565B6" w:rsidRPr="00B565B6" w:rsidRDefault="00B565B6" w:rsidP="00B565B6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Rhwydwaith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fudiadau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i’r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cyfan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yng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Nghymru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yw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Cefnogi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Cymru. </w:t>
                              </w:r>
                            </w:p>
                            <w:p w14:paraId="12AB78E4" w14:textId="77777777" w:rsidR="00B565B6" w:rsidRPr="00B565B6" w:rsidRDefault="00B565B6" w:rsidP="00B565B6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57496F2F" w14:textId="77777777" w:rsidR="00B565B6" w:rsidRPr="00B565B6" w:rsidRDefault="00B565B6" w:rsidP="00B565B6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ynddo’r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19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lleol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rhanbarthol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ledled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Cymru, y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Cynghorau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Sirol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a’r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cenedlaethol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Cyngor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 (CGGC).</w:t>
                              </w:r>
                            </w:p>
                            <w:p w14:paraId="373B4C4B" w14:textId="77777777" w:rsidR="00B565B6" w:rsidRPr="00B565B6" w:rsidRDefault="00B565B6" w:rsidP="00B565B6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78EABA80" w14:textId="77777777" w:rsidR="00B565B6" w:rsidRPr="00B565B6" w:rsidRDefault="00B565B6" w:rsidP="00B565B6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Am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>ragor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>cysylltwch</w:t>
                              </w:r>
                              <w:proofErr w:type="spellEnd"/>
                              <w:r w:rsidRPr="00B565B6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â</w:t>
                              </w:r>
                            </w:p>
                            <w:p w14:paraId="20DDE336" w14:textId="2822D982" w:rsidR="00AD5CEC" w:rsidRPr="00B565B6" w:rsidRDefault="00B565B6" w:rsidP="00B565B6">
                              <w:pPr>
                                <w:rPr>
                                  <w:color w:val="DF4D83"/>
                                  <w:u w:val="thick"/>
                                </w:rPr>
                              </w:pPr>
                              <w:r w:rsidRPr="00B565B6">
                                <w:rPr>
                                  <w:color w:val="DF4D83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63795" id="Group 37" o:spid="_x0000_s1027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A9E5783" w14:textId="55B7457B" w:rsidR="00AD5CEC" w:rsidRPr="00B565B6" w:rsidRDefault="00B565B6" w:rsidP="00B565B6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r w:rsidRPr="00B565B6">
                          <w:rPr>
                            <w:color w:val="DF4D83"/>
                          </w:rP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29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50FDC600" w14:textId="0B5CFFEA" w:rsidR="00AD5CEC" w:rsidRPr="00AD5CEC" w:rsidRDefault="00B565B6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</w:p>
                    </w:txbxContent>
                  </v:textbox>
                </v:shape>
                <v:line id="Straight Connector 24" o:spid="_x0000_s1030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1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1" o:title=""/>
                </v:shape>
                <v:shape id="Text Box 26" o:spid="_x0000_s1032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03F2BF8F" w14:textId="77777777" w:rsidR="00B565B6" w:rsidRPr="00B565B6" w:rsidRDefault="00B565B6" w:rsidP="00B565B6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B565B6">
                          <w:rPr>
                            <w:rFonts w:ascii="Calibri" w:hAnsi="Calibri" w:cs="OpenSans-Regular"/>
                            <w:color w:val="DF4D83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12AB78E4" w14:textId="77777777" w:rsidR="00B565B6" w:rsidRPr="00B565B6" w:rsidRDefault="00B565B6" w:rsidP="00B565B6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57496F2F" w14:textId="77777777" w:rsidR="00B565B6" w:rsidRPr="00B565B6" w:rsidRDefault="00B565B6" w:rsidP="00B565B6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B565B6">
                          <w:rPr>
                            <w:rFonts w:ascii="Calibri" w:hAnsi="Calibri" w:cs="OpenSans-Regular"/>
                            <w:color w:val="DF4D83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373B4C4B" w14:textId="77777777" w:rsidR="00B565B6" w:rsidRPr="00B565B6" w:rsidRDefault="00B565B6" w:rsidP="00B565B6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78EABA80" w14:textId="77777777" w:rsidR="00B565B6" w:rsidRPr="00B565B6" w:rsidRDefault="00B565B6" w:rsidP="00B565B6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B565B6">
                          <w:rPr>
                            <w:rFonts w:ascii="Calibri" w:hAnsi="Calibri"/>
                            <w:color w:val="DF4D83"/>
                          </w:rPr>
                          <w:t>Am ragor o wybodaeth cysylltwch â</w:t>
                        </w:r>
                      </w:p>
                      <w:p w14:paraId="20DDE336" w14:textId="2822D982" w:rsidR="00AD5CEC" w:rsidRPr="00B565B6" w:rsidRDefault="00B565B6" w:rsidP="00B565B6">
                        <w:pPr>
                          <w:rPr>
                            <w:color w:val="DF4D83"/>
                            <w:u w:val="thick"/>
                          </w:rPr>
                        </w:pPr>
                        <w:r w:rsidRPr="00B565B6">
                          <w:rPr>
                            <w:color w:val="DF4D83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D18E5" w14:textId="77777777" w:rsidR="00FE299A" w:rsidRDefault="00FE299A" w:rsidP="00F6652A">
      <w:r>
        <w:separator/>
      </w:r>
    </w:p>
  </w:endnote>
  <w:endnote w:type="continuationSeparator" w:id="0">
    <w:p w14:paraId="206CED81" w14:textId="77777777" w:rsidR="00FE299A" w:rsidRDefault="00FE299A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AEFB7C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F29471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7FCE2" w14:textId="77777777" w:rsidR="00844BC5" w:rsidRDefault="00844BC5">
    <w:pPr>
      <w:pStyle w:val="Footer"/>
    </w:pPr>
  </w:p>
  <w:p w14:paraId="46CD2F7C" w14:textId="77777777" w:rsidR="00F6652A" w:rsidRDefault="00844BC5" w:rsidP="00F6652A">
    <w:pPr>
      <w:pStyle w:val="Footer"/>
      <w:ind w:right="360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7AD4D6" wp14:editId="0743F02F">
              <wp:simplePos x="0" y="0"/>
              <wp:positionH relativeFrom="margin">
                <wp:posOffset>-443230</wp:posOffset>
              </wp:positionH>
              <wp:positionV relativeFrom="page">
                <wp:posOffset>10434523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122C70" id="Rectangle 4" o:spid="_x0000_s1026" alt="&quot;&quot;" style="position:absolute;margin-left:-34.9pt;margin-top:821.6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&#13;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911B8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ED323" wp14:editId="4E56954B">
              <wp:simplePos x="0" y="0"/>
              <wp:positionH relativeFrom="margin">
                <wp:posOffset>-446405</wp:posOffset>
              </wp:positionH>
              <wp:positionV relativeFrom="page">
                <wp:posOffset>10439707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3479FE" id="Rectangle 6" o:spid="_x0000_s1026" alt="&quot;&quot;" style="position:absolute;margin-left:-35.15pt;margin-top:822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&#13;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52ABC" w14:textId="77777777" w:rsidR="00FE299A" w:rsidRDefault="00FE299A" w:rsidP="00F6652A">
      <w:r>
        <w:separator/>
      </w:r>
    </w:p>
  </w:footnote>
  <w:footnote w:type="continuationSeparator" w:id="0">
    <w:p w14:paraId="34AC24AC" w14:textId="77777777" w:rsidR="00FE299A" w:rsidRDefault="00FE299A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190AB" w14:textId="55F8A835" w:rsidR="00C578DE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86C2A3" wp14:editId="7AE59465">
              <wp:simplePos x="0" y="0"/>
              <wp:positionH relativeFrom="column">
                <wp:posOffset>-451485</wp:posOffset>
              </wp:positionH>
              <wp:positionV relativeFrom="page">
                <wp:posOffset>4123578</wp:posOffset>
              </wp:positionV>
              <wp:extent cx="452120" cy="6118860"/>
              <wp:effectExtent l="0" t="0" r="5080" b="254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9" name="Text Box 9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CC36F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FE26093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86C2A3" id="Group 5" o:spid="_x0000_s1033" alt="&quot;&quot;" style="position:absolute;margin-left:-35.55pt;margin-top:324.7pt;width:35.6pt;height:481.8pt;z-index:25166336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" fillcolor="white [3201]" stroked="f" strokeweight=".5pt">
                <v:textbox style="layout-flow:vertical-ideographic">
                  <w:txbxContent>
                    <w:p w14:paraId="64FCC36F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FE26093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">
                <v:imagedata r:id="rId2" o:title=""/>
              </v:shape>
              <w10:wrap anchory="page"/>
            </v:group>
          </w:pict>
        </mc:Fallback>
      </mc:AlternateContent>
    </w:r>
    <w:r w:rsidR="00662F36" w:rsidRPr="00662F36">
      <w:rPr>
        <w:b/>
        <w:bCs/>
        <w:color w:val="D40D64"/>
      </w:rPr>
      <w:fldChar w:fldCharType="begin"/>
    </w:r>
    <w:r w:rsidR="00662F36" w:rsidRPr="00662F36">
      <w:rPr>
        <w:b/>
        <w:bCs/>
        <w:color w:val="D40D64"/>
      </w:rPr>
      <w:instrText xml:space="preserve"> STYLEREF Title \* MERGEFORMAT </w:instrText>
    </w:r>
    <w:r w:rsidR="00662F36" w:rsidRPr="00662F36">
      <w:rPr>
        <w:b/>
        <w:bCs/>
        <w:color w:val="D40D64"/>
      </w:rPr>
      <w:fldChar w:fldCharType="separate"/>
    </w:r>
    <w:r w:rsidR="00B92D64">
      <w:rPr>
        <w:b/>
        <w:bCs/>
        <w:noProof/>
        <w:color w:val="D40D64"/>
      </w:rPr>
      <w:t>[Polisi Treuliau Enghreifftiol]</w:t>
    </w:r>
    <w:r w:rsidR="00662F36"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fldSimple w:instr=" STYLEREF Subtitle \* MERGEFORMAT ">
      <w:r w:rsidR="00B92D64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B92D64">
      <w:rPr>
        <w:noProof/>
      </w:rPr>
      <w:t>17/02/2021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FE5F2" w14:textId="77777777" w:rsidR="00844BC5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61F7C4" wp14:editId="4D6AF8FD">
              <wp:simplePos x="0" y="0"/>
              <wp:positionH relativeFrom="column">
                <wp:posOffset>-444068</wp:posOffset>
              </wp:positionH>
              <wp:positionV relativeFrom="page">
                <wp:posOffset>4129823</wp:posOffset>
              </wp:positionV>
              <wp:extent cx="452120" cy="6118860"/>
              <wp:effectExtent l="0" t="0" r="5080" b="254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5" name="Text Box 15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FE548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088BBFB8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61F7C4" id="Group 14" o:spid="_x0000_s1036" alt="&quot;&quot;" style="position:absolute;margin-left:-34.95pt;margin-top:325.2pt;width:35.6pt;height:481.8pt;z-index:251660288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" fillcolor="white [3201]" stroked="f" strokeweight=".5pt">
                <v:textbox style="layout-flow:vertical-ideographic">
                  <w:txbxContent>
                    <w:p w14:paraId="1F7FE548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088BBFB8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88D6ADE"/>
    <w:multiLevelType w:val="hybridMultilevel"/>
    <w:tmpl w:val="3DCAD270"/>
    <w:lvl w:ilvl="0" w:tplc="96608EE2">
      <w:numFmt w:val="bullet"/>
      <w:lvlText w:val="●"/>
      <w:lvlJc w:val="left"/>
      <w:pPr>
        <w:ind w:left="693" w:hanging="171"/>
      </w:pPr>
      <w:rPr>
        <w:rFonts w:ascii="Arial" w:eastAsia="Arial" w:hAnsi="Arial" w:cs="Arial" w:hint="default"/>
        <w:color w:val="D50467"/>
        <w:w w:val="100"/>
        <w:sz w:val="26"/>
        <w:szCs w:val="26"/>
        <w:lang w:val="en-GB" w:eastAsia="en-GB" w:bidi="en-GB"/>
      </w:rPr>
    </w:lvl>
    <w:lvl w:ilvl="1" w:tplc="DE70206E">
      <w:numFmt w:val="bullet"/>
      <w:lvlText w:val="•"/>
      <w:lvlJc w:val="left"/>
      <w:pPr>
        <w:ind w:left="1690" w:hanging="171"/>
      </w:pPr>
      <w:rPr>
        <w:rFonts w:hint="default"/>
        <w:lang w:val="en-GB" w:eastAsia="en-GB" w:bidi="en-GB"/>
      </w:rPr>
    </w:lvl>
    <w:lvl w:ilvl="2" w:tplc="618A7A74">
      <w:numFmt w:val="bullet"/>
      <w:lvlText w:val="•"/>
      <w:lvlJc w:val="left"/>
      <w:pPr>
        <w:ind w:left="2681" w:hanging="171"/>
      </w:pPr>
      <w:rPr>
        <w:rFonts w:hint="default"/>
        <w:lang w:val="en-GB" w:eastAsia="en-GB" w:bidi="en-GB"/>
      </w:rPr>
    </w:lvl>
    <w:lvl w:ilvl="3" w:tplc="56569F6E">
      <w:numFmt w:val="bullet"/>
      <w:lvlText w:val="•"/>
      <w:lvlJc w:val="left"/>
      <w:pPr>
        <w:ind w:left="3671" w:hanging="171"/>
      </w:pPr>
      <w:rPr>
        <w:rFonts w:hint="default"/>
        <w:lang w:val="en-GB" w:eastAsia="en-GB" w:bidi="en-GB"/>
      </w:rPr>
    </w:lvl>
    <w:lvl w:ilvl="4" w:tplc="B7CEC7C0">
      <w:numFmt w:val="bullet"/>
      <w:lvlText w:val="•"/>
      <w:lvlJc w:val="left"/>
      <w:pPr>
        <w:ind w:left="4662" w:hanging="171"/>
      </w:pPr>
      <w:rPr>
        <w:rFonts w:hint="default"/>
        <w:lang w:val="en-GB" w:eastAsia="en-GB" w:bidi="en-GB"/>
      </w:rPr>
    </w:lvl>
    <w:lvl w:ilvl="5" w:tplc="C7ACAD90">
      <w:numFmt w:val="bullet"/>
      <w:lvlText w:val="•"/>
      <w:lvlJc w:val="left"/>
      <w:pPr>
        <w:ind w:left="5652" w:hanging="171"/>
      </w:pPr>
      <w:rPr>
        <w:rFonts w:hint="default"/>
        <w:lang w:val="en-GB" w:eastAsia="en-GB" w:bidi="en-GB"/>
      </w:rPr>
    </w:lvl>
    <w:lvl w:ilvl="6" w:tplc="209E9704">
      <w:numFmt w:val="bullet"/>
      <w:lvlText w:val="•"/>
      <w:lvlJc w:val="left"/>
      <w:pPr>
        <w:ind w:left="6643" w:hanging="171"/>
      </w:pPr>
      <w:rPr>
        <w:rFonts w:hint="default"/>
        <w:lang w:val="en-GB" w:eastAsia="en-GB" w:bidi="en-GB"/>
      </w:rPr>
    </w:lvl>
    <w:lvl w:ilvl="7" w:tplc="13E0C7F6">
      <w:numFmt w:val="bullet"/>
      <w:lvlText w:val="•"/>
      <w:lvlJc w:val="left"/>
      <w:pPr>
        <w:ind w:left="7633" w:hanging="171"/>
      </w:pPr>
      <w:rPr>
        <w:rFonts w:hint="default"/>
        <w:lang w:val="en-GB" w:eastAsia="en-GB" w:bidi="en-GB"/>
      </w:rPr>
    </w:lvl>
    <w:lvl w:ilvl="8" w:tplc="DCCAB052">
      <w:numFmt w:val="bullet"/>
      <w:lvlText w:val="•"/>
      <w:lvlJc w:val="left"/>
      <w:pPr>
        <w:ind w:left="8624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9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173"/>
    <w:rsid w:val="00006AE1"/>
    <w:rsid w:val="0007107B"/>
    <w:rsid w:val="000C03BC"/>
    <w:rsid w:val="00235173"/>
    <w:rsid w:val="00236ADC"/>
    <w:rsid w:val="0036270E"/>
    <w:rsid w:val="003C71C6"/>
    <w:rsid w:val="003E4BD8"/>
    <w:rsid w:val="00464E7C"/>
    <w:rsid w:val="004C366B"/>
    <w:rsid w:val="00580E35"/>
    <w:rsid w:val="00584FA6"/>
    <w:rsid w:val="00616B52"/>
    <w:rsid w:val="00662F36"/>
    <w:rsid w:val="006742E5"/>
    <w:rsid w:val="006B4458"/>
    <w:rsid w:val="00741CC1"/>
    <w:rsid w:val="00777614"/>
    <w:rsid w:val="00796F43"/>
    <w:rsid w:val="008218E0"/>
    <w:rsid w:val="00844BC5"/>
    <w:rsid w:val="00853596"/>
    <w:rsid w:val="008D158C"/>
    <w:rsid w:val="00925E5F"/>
    <w:rsid w:val="00986082"/>
    <w:rsid w:val="009E0938"/>
    <w:rsid w:val="009E2004"/>
    <w:rsid w:val="00A62281"/>
    <w:rsid w:val="00A73314"/>
    <w:rsid w:val="00A80599"/>
    <w:rsid w:val="00AD5CEC"/>
    <w:rsid w:val="00B56101"/>
    <w:rsid w:val="00B565B6"/>
    <w:rsid w:val="00B903F2"/>
    <w:rsid w:val="00B92D64"/>
    <w:rsid w:val="00BB2E28"/>
    <w:rsid w:val="00C11EBA"/>
    <w:rsid w:val="00C54FF3"/>
    <w:rsid w:val="00C55632"/>
    <w:rsid w:val="00C578DE"/>
    <w:rsid w:val="00CD0457"/>
    <w:rsid w:val="00CD2E40"/>
    <w:rsid w:val="00CF6F86"/>
    <w:rsid w:val="00DC5F35"/>
    <w:rsid w:val="00E946B2"/>
    <w:rsid w:val="00EA1960"/>
    <w:rsid w:val="00EA7FA1"/>
    <w:rsid w:val="00F26C38"/>
    <w:rsid w:val="00F540E1"/>
    <w:rsid w:val="00F6652A"/>
    <w:rsid w:val="00F937EA"/>
    <w:rsid w:val="00FB1292"/>
    <w:rsid w:val="00FB7796"/>
    <w:rsid w:val="00FE299A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1998B"/>
  <w15:chartTrackingRefBased/>
  <w15:docId w15:val="{141EB78E-42D2-3E4B-94A4-1B3CBC01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B565B6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gov.uk/expenses-and-benefits-business-travel-mileag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3_Volunteering/TSSW_Templatefile_Pi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TSSW_Templatefile_Pink.dotx</Template>
  <TotalTime>5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6</cp:revision>
  <dcterms:created xsi:type="dcterms:W3CDTF">2021-01-28T10:32:00Z</dcterms:created>
  <dcterms:modified xsi:type="dcterms:W3CDTF">2021-02-17T10:43:00Z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