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3EF53BEE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274D5972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071DA94" wp14:editId="0ADB48AB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5D6D236F" w14:textId="3A92749C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[</w:t>
            </w:r>
            <w:r w:rsidR="00A15F2D"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Cytundeb Enghreifftiol ar gyfer Gwirfoddolwyr</w:t>
            </w:r>
            <w:r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  <w:t>]</w:t>
            </w:r>
          </w:p>
        </w:tc>
      </w:tr>
      <w:tr w:rsidR="00844BC5" w14:paraId="466EB325" w14:textId="77777777" w:rsidTr="00844BC5">
        <w:tc>
          <w:tcPr>
            <w:tcW w:w="3995" w:type="dxa"/>
            <w:vMerge/>
          </w:tcPr>
          <w:p w14:paraId="6108F4CC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2FA4200F" w14:textId="31A19543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r w:rsidR="00A11493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A15F2D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1FDB6829" w14:textId="77777777" w:rsidR="00DC5F35" w:rsidRDefault="00DC5F35" w:rsidP="00844BC5">
      <w:pPr>
        <w:ind w:left="567"/>
      </w:pPr>
    </w:p>
    <w:p w14:paraId="3F37BEF1" w14:textId="77777777" w:rsidR="00C54FF3" w:rsidRDefault="00C54FF3" w:rsidP="00844BC5"/>
    <w:p w14:paraId="58A4F96B" w14:textId="77777777" w:rsidR="00844BC5" w:rsidRPr="00C54FF3" w:rsidRDefault="00844BC5" w:rsidP="00844BC5"/>
    <w:p w14:paraId="4C015DDB" w14:textId="77777777" w:rsidR="00C54FF3" w:rsidRDefault="00C54FF3" w:rsidP="00844BC5">
      <w:pPr>
        <w:ind w:left="567"/>
      </w:pPr>
    </w:p>
    <w:p w14:paraId="6B7A682F" w14:textId="77777777" w:rsidR="00844BC5" w:rsidRDefault="00844BC5" w:rsidP="00844BC5">
      <w:pPr>
        <w:ind w:left="567"/>
      </w:pPr>
    </w:p>
    <w:p w14:paraId="51FBB3CE" w14:textId="77777777" w:rsidR="00844BC5" w:rsidRDefault="00844BC5" w:rsidP="00844BC5">
      <w:pPr>
        <w:ind w:left="567"/>
      </w:pPr>
    </w:p>
    <w:p w14:paraId="402DD2DB" w14:textId="77777777" w:rsidR="009E0938" w:rsidRDefault="009E0938" w:rsidP="00A11493"/>
    <w:p w14:paraId="38FF006A" w14:textId="77777777" w:rsidR="00A11493" w:rsidRDefault="00A11493" w:rsidP="00A11493"/>
    <w:p w14:paraId="29BFA8B8" w14:textId="77777777" w:rsidR="00844BC5" w:rsidRDefault="00A11493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97F86FD" wp14:editId="4C6A5A99">
                <wp:simplePos x="0" y="0"/>
                <wp:positionH relativeFrom="margin">
                  <wp:posOffset>349250</wp:posOffset>
                </wp:positionH>
                <wp:positionV relativeFrom="paragraph">
                  <wp:posOffset>201295</wp:posOffset>
                </wp:positionV>
                <wp:extent cx="6156960" cy="1805940"/>
                <wp:effectExtent l="12700" t="12700" r="27940" b="22860"/>
                <wp:wrapTight wrapText="bothSides">
                  <wp:wrapPolygon edited="0">
                    <wp:start x="668" y="-152"/>
                    <wp:lineTo x="-45" y="-152"/>
                    <wp:lineTo x="-45" y="20354"/>
                    <wp:lineTo x="668" y="21722"/>
                    <wp:lineTo x="668" y="21722"/>
                    <wp:lineTo x="20941" y="21722"/>
                    <wp:lineTo x="21030" y="21722"/>
                    <wp:lineTo x="21653" y="19595"/>
                    <wp:lineTo x="21653" y="1671"/>
                    <wp:lineTo x="21119" y="-152"/>
                    <wp:lineTo x="20941" y="-152"/>
                    <wp:lineTo x="668" y="-152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960" cy="1805940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16B626F" w14:textId="665484AA" w:rsidR="00A15F2D" w:rsidRDefault="00A15F2D" w:rsidP="00A15F2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D40D6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D40D64"/>
                              </w:rPr>
                              <w:t>Cytundeb Gwirfoddolw</w:t>
                            </w:r>
                            <w:r w:rsidR="00261ECB">
                              <w:rPr>
                                <w:rFonts w:cstheme="minorHAnsi"/>
                                <w:b/>
                                <w:bCs/>
                                <w:color w:val="D40D64"/>
                              </w:rPr>
                              <w:t>y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D40D64"/>
                              </w:rPr>
                              <w:t>r</w:t>
                            </w:r>
                          </w:p>
                          <w:p w14:paraId="4290EAAA" w14:textId="09D9B703" w:rsidR="00A11493" w:rsidRPr="00A15F2D" w:rsidRDefault="00A15F2D" w:rsidP="00A15F2D">
                            <w:pPr>
                              <w:jc w:val="center"/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</w:pPr>
                            <w:r w:rsidRPr="00A15F2D">
                              <w:rPr>
                                <w:rFonts w:eastAsia="Arial" w:cstheme="minorHAnsi"/>
                                <w:color w:val="D40D64"/>
                                <w:lang w:val="cy-GB"/>
                              </w:rPr>
                              <w:t>Mae’r sampl hyn o gytundebau gwirfoddolwyr yn fan cychwyn i’ch helpu i ddrafftio un sy’n addas ar gyfer eich mudiad. Mae croeso ichi eu haddasu i weddu’ch gofynion. Mae’r cyntaf yn fwy ffurfiol a mwy manwl na’r ail. Mae cytundeb gwirfoddolwyr yn helpu’r mudiad a’i wirfoddolwyr drwy sicrhau bod disgwyliadau yn eglur. Mae hefyd yn mynd i’r afael â’r posibilrwydd annhebygol o ystyried gwirfoddolwyr yn gyflogai yng ngolwg y gyfraith. Fel rheol mae cytundeb gwirfoddolwyr yn un o gyfres o ddogfennau gwirfoddoli, sydd yn cynnwys, er enghraifft, polisi gwirfoddolwyr a disgrifiad rôl.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F86FD" id="Text Box 1" o:spid="_x0000_s1026" style="position:absolute;left:0;text-align:left;margin-left:27.5pt;margin-top:15.85pt;width:484.8pt;height:142.2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" fillcolor="#d30b63" strokecolor="#d30b63" strokeweight="3pt">
                <v:fill opacity="13107f"/>
                <v:stroke opacity="52428f"/>
                <v:textbox>
                  <w:txbxContent>
                    <w:p w14:paraId="616B626F" w14:textId="665484AA" w:rsidR="00A15F2D" w:rsidRDefault="00A15F2D" w:rsidP="00A15F2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D40D6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D40D64"/>
                        </w:rPr>
                        <w:t>Cytundeb Gwirfoddolw</w:t>
                      </w:r>
                      <w:r w:rsidR="00261ECB">
                        <w:rPr>
                          <w:rFonts w:cstheme="minorHAnsi"/>
                          <w:b/>
                          <w:bCs/>
                          <w:color w:val="D40D64"/>
                        </w:rPr>
                        <w:t>y</w:t>
                      </w:r>
                      <w:r>
                        <w:rPr>
                          <w:rFonts w:cstheme="minorHAnsi"/>
                          <w:b/>
                          <w:bCs/>
                          <w:color w:val="D40D64"/>
                        </w:rPr>
                        <w:t>r</w:t>
                      </w:r>
                    </w:p>
                    <w:p w14:paraId="4290EAAA" w14:textId="09D9B703" w:rsidR="00A11493" w:rsidRPr="00A15F2D" w:rsidRDefault="00A15F2D" w:rsidP="00A15F2D">
                      <w:pPr>
                        <w:jc w:val="center"/>
                        <w:rPr>
                          <w:rFonts w:eastAsia="Arial" w:cstheme="minorHAnsi"/>
                          <w:color w:val="D40D64"/>
                          <w:lang w:val="cy-GB"/>
                        </w:rPr>
                      </w:pPr>
                      <w:r w:rsidRPr="00A15F2D">
                        <w:rPr>
                          <w:rFonts w:eastAsia="Arial" w:cstheme="minorHAnsi"/>
                          <w:color w:val="D40D64"/>
                          <w:lang w:val="cy-GB"/>
                        </w:rPr>
                        <w:t>Mae’r sampl hyn o gytundebau gwirfoddolwyr yn fan cychwyn i’ch helpu i ddrafftio un sy’n addas ar gyfer eich mudiad. Mae croeso ichi eu haddasu i weddu’ch gofynion. Mae’r cyntaf yn fwy ffurfiol a mwy manwl na’r ail. Mae cytundeb gwirfoddolwyr yn helpu’r mudiad a’i wirfoddolwyr drwy sicrhau bod disgwyliadau yn eglur. Mae hefyd yn mynd i’r afael â’r posibilrwydd annhebygol o ystyried gwirfoddolwyr yn gyflogai yng ngolwg y gyfraith. Fel rheol mae cytundeb gwirfoddolwyr yn un o gyfres o ddogfennau gwirfoddoli, sydd yn cynnwys, er enghraifft, polisi gwirfoddolwyr a disgrifiad rôl.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38B855E3" w14:textId="77777777" w:rsidR="00A11493" w:rsidRDefault="00A11493" w:rsidP="00844BC5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32A61A52" w14:textId="77777777" w:rsidR="00A15F2D" w:rsidRDefault="00A15F2D" w:rsidP="00A15F2D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  <w:r>
        <w:rPr>
          <w:rFonts w:ascii="Calibri" w:hAnsi="Calibri"/>
          <w:b/>
          <w:bCs/>
          <w:color w:val="D40965"/>
          <w:sz w:val="32"/>
          <w:szCs w:val="32"/>
        </w:rPr>
        <w:t>Cytundeb Enghreifftiol Un</w:t>
      </w:r>
    </w:p>
    <w:p w14:paraId="7B525C36" w14:textId="77777777" w:rsidR="00844BC5" w:rsidRDefault="00844BC5" w:rsidP="00061D3B">
      <w:pPr>
        <w:ind w:left="567" w:right="254"/>
        <w:rPr>
          <w:rFonts w:ascii="Calibri" w:hAnsi="Calibri"/>
          <w:b/>
          <w:bCs/>
          <w:color w:val="D40965"/>
        </w:rPr>
      </w:pPr>
    </w:p>
    <w:p w14:paraId="6546B0E2" w14:textId="3CD140F9" w:rsidR="00A15F2D" w:rsidRDefault="00A15F2D" w:rsidP="00A15F2D">
      <w:pPr>
        <w:ind w:left="567" w:right="254"/>
        <w:rPr>
          <w:rFonts w:ascii="Calibri" w:hAnsi="Calibri" w:cs="Microsoft Sans Serif"/>
          <w:color w:val="767171" w:themeColor="background2" w:themeShade="80"/>
        </w:rPr>
      </w:pPr>
      <w:r>
        <w:rPr>
          <w:rFonts w:ascii="Calibri" w:hAnsi="Calibri" w:cs="Microsoft Sans Serif"/>
          <w:color w:val="767171" w:themeColor="background2" w:themeShade="80"/>
        </w:rPr>
        <w:t xml:space="preserve">Mae’r Cytundeb Gwirfoddolwyr yma yn disgrifio’r trefniant rhwng </w:t>
      </w:r>
      <w:r>
        <w:rPr>
          <w:rFonts w:ascii="Calibri" w:hAnsi="Calibri" w:cs="Microsoft Sans Serif"/>
          <w:color w:val="767171" w:themeColor="background2" w:themeShade="80"/>
        </w:rPr>
        <w:fldChar w:fldCharType="begin">
          <w:ffData>
            <w:name w:val="Text5"/>
            <w:enabled/>
            <w:calcOnExit w:val="0"/>
            <w:textInput>
              <w:default w:val="[ENW'R MUDIAD]"/>
            </w:textInput>
          </w:ffData>
        </w:fldChar>
      </w:r>
      <w:bookmarkStart w:id="0" w:name="Text5"/>
      <w:r>
        <w:rPr>
          <w:rFonts w:ascii="Calibri" w:hAnsi="Calibri" w:cs="Microsoft Sans Serif"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color w:val="767171" w:themeColor="background2" w:themeShade="80"/>
        </w:rPr>
      </w:r>
      <w:r>
        <w:rPr>
          <w:rFonts w:ascii="Calibri" w:hAnsi="Calibri" w:cs="Microsoft Sans Serif"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color w:val="767171" w:themeColor="background2" w:themeShade="80"/>
        </w:rPr>
        <w:fldChar w:fldCharType="end"/>
      </w:r>
      <w:bookmarkEnd w:id="0"/>
      <w:r>
        <w:rPr>
          <w:rFonts w:ascii="Calibri" w:hAnsi="Calibri" w:cs="Microsoft Sans Serif"/>
          <w:color w:val="767171" w:themeColor="background2" w:themeShade="80"/>
        </w:rPr>
        <w:t>] a chi, y gwirfoddolwr. Hoffem ichi wybod ein bod yn gwerthfawrogi’r ffaith eich bod yn gwirfoddoli gyda ni, a’n bod yn ymrwymo i wneud y gorau y gallwn i wneud eich profiad gyda ni yn bleserus a gwerth chweil.</w:t>
      </w:r>
    </w:p>
    <w:p w14:paraId="570435FC" w14:textId="77777777" w:rsidR="00844BC5" w:rsidRDefault="00844BC5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A4A2BB1" w14:textId="77777777" w:rsidR="00A15F2D" w:rsidRPr="00844BC5" w:rsidRDefault="00A15F2D" w:rsidP="00A15F2D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 xml:space="preserve">Rhan Un: Y MUDIAD </w:t>
      </w:r>
    </w:p>
    <w:p w14:paraId="7B8587BE" w14:textId="77777777" w:rsidR="00844BC5" w:rsidRDefault="00844BC5" w:rsidP="00061D3B">
      <w:pPr>
        <w:ind w:left="567" w:right="254"/>
        <w:rPr>
          <w:rFonts w:ascii="Calibri" w:hAnsi="Calibri"/>
          <w:b/>
          <w:bCs/>
          <w:color w:val="D40965"/>
        </w:rPr>
      </w:pPr>
    </w:p>
    <w:p w14:paraId="187D8576" w14:textId="002544EE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Mae eich rôl fel gwirfoddolwr gyda</w:t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t xml:space="preserve"> 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ac yn dechrau ar </w:t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00/00/0000]"/>
            </w:textInput>
          </w:ffData>
        </w:fldChar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 w:rsidRPr="00A11493">
        <w:rPr>
          <w:rFonts w:ascii="Calibri" w:hAnsi="Calibri" w:cs="Microsoft Sans Serif"/>
          <w:noProof/>
          <w:color w:val="767171" w:themeColor="background2" w:themeShade="80"/>
        </w:rPr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t>[00/00/0000]</w:t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Pr="00A11493">
        <w:rPr>
          <w:rFonts w:ascii="Calibri" w:hAnsi="Calibri" w:cs="Microsoft Sans Serif"/>
          <w:noProof/>
          <w:color w:val="767171" w:themeColor="background2" w:themeShade="80"/>
        </w:rPr>
        <w:t xml:space="preserve">. 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Diben y rôl yma yw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ODWCH SUT MAE'R RÔL O FUDD I'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[NODWCH SUT MAE'R RÔL O FUDD I'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</w:p>
    <w:p w14:paraId="2275C2DB" w14:textId="77777777" w:rsidR="00A15F2D" w:rsidRPr="00A11493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 w:rsidRPr="00A11493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1AC10DDF" w14:textId="77777777" w:rsidR="00A15F2D" w:rsidRPr="00A11493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B3DF455" w14:textId="0A72800E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yn ymrwymo i’r canlynol: </w:t>
      </w:r>
    </w:p>
    <w:p w14:paraId="0026F208" w14:textId="77777777" w:rsidR="00A11493" w:rsidRDefault="00A11493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5C46406" w14:textId="77777777" w:rsidR="00A15F2D" w:rsidRDefault="00A15F2D" w:rsidP="00A15F2D">
      <w:pPr>
        <w:ind w:left="567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 xml:space="preserve">Cynefino a Hyfforddi </w:t>
      </w:r>
    </w:p>
    <w:p w14:paraId="69B891BC" w14:textId="77777777" w:rsidR="00A11493" w:rsidRDefault="00A11493" w:rsidP="00061D3B">
      <w:pPr>
        <w:ind w:left="567" w:right="254"/>
        <w:rPr>
          <w:rFonts w:ascii="Calibri" w:hAnsi="Calibri"/>
          <w:b/>
          <w:bCs/>
          <w:color w:val="D40965"/>
        </w:rPr>
      </w:pPr>
    </w:p>
    <w:p w14:paraId="0222B2C2" w14:textId="56244033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Darparu hyfforddiant cynefino trylwyr ar waith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Calibri"/>
          <w:noProof/>
          <w:color w:val="767171"/>
        </w:rPr>
        <w:t>ei staff, eich rôl wirfoddoli a’r cyfnod cynefino a’r/neu’r hyfforddiant sydd ei angen arnoch i gyflawni cyfrifoldebau’r rôl hon. Mae’r Llawlyfr Gwirfoddolwyr yn cynnwys manylion pellach ynghylch y mudiad.</w:t>
      </w:r>
    </w:p>
    <w:p w14:paraId="05B701AA" w14:textId="77777777" w:rsidR="00A11493" w:rsidRDefault="00A11493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E3AEDE5" w14:textId="77777777" w:rsidR="00A15F2D" w:rsidRPr="00844BC5" w:rsidRDefault="00A15F2D" w:rsidP="00A15F2D">
      <w:pPr>
        <w:ind w:left="567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 xml:space="preserve">Goruchwyliaeth, Cymorth a Hyblygrwydd </w:t>
      </w:r>
    </w:p>
    <w:p w14:paraId="79B8B558" w14:textId="77777777" w:rsidR="00A11493" w:rsidRDefault="00A11493" w:rsidP="00061D3B">
      <w:pPr>
        <w:ind w:left="567" w:right="254"/>
        <w:rPr>
          <w:rFonts w:ascii="Calibri" w:hAnsi="Calibri"/>
          <w:b/>
          <w:bCs/>
          <w:color w:val="D40965"/>
        </w:rPr>
      </w:pPr>
    </w:p>
    <w:p w14:paraId="7491E676" w14:textId="115B61F4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Egluro’r safonau a ddisgwyliwn o’n gwasanaeth a’ch annog a’ch cefnogi i’w cyflawni a’u cynnal. Bydd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>
        <w:rPr>
          <w:rFonts w:ascii="Calibri" w:hAnsi="Calibri" w:cs="Calibri"/>
          <w:noProof/>
          <w:color w:val="767171"/>
        </w:rPr>
        <w:t>yn darparu unigolyn a enwir a fydd yn cwrdd â chi’n rheolaidd i drafod eich gwirfoddoli, eich anghenion cymorth ac unrhyw faterion a allai godi. Drwy ein systemau cymorth fe wnawn ni ein gorau i ddatblygu eich rôl wirfoddoli gyda ni.</w:t>
      </w:r>
    </w:p>
    <w:p w14:paraId="529468C3" w14:textId="77777777" w:rsidR="00A11493" w:rsidRDefault="00A11493" w:rsidP="00A1149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2283F07C" w14:textId="77777777" w:rsidR="00A11493" w:rsidRDefault="00A11493" w:rsidP="00A11493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08AA921" w14:textId="77777777" w:rsidR="00A11493" w:rsidRDefault="00A11493" w:rsidP="00A15F2D">
      <w:pPr>
        <w:ind w:right="254"/>
        <w:rPr>
          <w:rFonts w:ascii="Calibri" w:hAnsi="Calibri"/>
          <w:color w:val="D40965"/>
          <w:sz w:val="28"/>
          <w:szCs w:val="28"/>
        </w:rPr>
      </w:pPr>
    </w:p>
    <w:p w14:paraId="02629898" w14:textId="77777777" w:rsidR="00A15F2D" w:rsidRPr="00844BC5" w:rsidRDefault="00A15F2D" w:rsidP="00A15F2D">
      <w:pPr>
        <w:ind w:left="567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>Treuliau</w:t>
      </w:r>
    </w:p>
    <w:p w14:paraId="595D302F" w14:textId="77777777" w:rsidR="00A11493" w:rsidRDefault="00A11493" w:rsidP="00061D3B">
      <w:pPr>
        <w:ind w:left="567" w:right="254"/>
        <w:rPr>
          <w:rFonts w:ascii="Calibri" w:hAnsi="Calibri"/>
          <w:b/>
          <w:bCs/>
          <w:color w:val="D40965"/>
        </w:rPr>
      </w:pPr>
    </w:p>
    <w:p w14:paraId="11F284C3" w14:textId="3D77C255" w:rsidR="00A15F2D" w:rsidRP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>Ad-d</w:t>
      </w:r>
      <w:r w:rsidR="00261ECB">
        <w:rPr>
          <w:rFonts w:ascii="Calibri" w:hAnsi="Calibri" w:cs="Microsoft Sans Serif"/>
          <w:noProof/>
          <w:color w:val="767171" w:themeColor="background2" w:themeShade="80"/>
          <w:lang w:val="cy-GB"/>
        </w:rPr>
        <w:t>eli</w:t>
      </w: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 treuliau hyn gan ddilyn gweithdrefnau a nodir yn y Llawlyfr Gwirfoddolwyr: </w:t>
      </w:r>
    </w:p>
    <w:p w14:paraId="2D915306" w14:textId="77777777" w:rsidR="00A11493" w:rsidRPr="00F6652A" w:rsidRDefault="00A11493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028B1E" w14:textId="6D39AD99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</w:rPr>
        <w:t xml:space="preserve">Teithio yn ôl ac ymlaen o gartref i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LLEOLIAD Y GWIRFODDOLWYR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[LLEOLIAD Y GWIRFODDOLWYR]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A15F2D">
        <w:rPr>
          <w:rFonts w:ascii="Calibri" w:hAnsi="Calibri" w:cs="Microsoft Sans Serif"/>
          <w:noProof/>
          <w:color w:val="767171" w:themeColor="background2" w:themeShade="80"/>
        </w:rPr>
        <w:t>ac yn ystod eich gwirfoddoli: gweler y Llawlyfr Gwirfoddolwyr am fanylion ynghylch dulliau teithio a lwfans milltiroedd car.</w:t>
      </w:r>
    </w:p>
    <w:p w14:paraId="289FB50C" w14:textId="00210F32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</w:rPr>
        <w:t xml:space="preserve">Ad-dalu cost prydau bwyd hyd at gyfanswm o £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0.00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[0.00]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 w:rsidRPr="00A15F2D">
        <w:rPr>
          <w:rFonts w:ascii="Calibri" w:hAnsi="Calibri" w:cs="Microsoft Sans Serif"/>
          <w:noProof/>
          <w:color w:val="767171" w:themeColor="background2" w:themeShade="80"/>
        </w:rPr>
        <w:t xml:space="preserve"> (gyda derbynebau). I fod yn gymwys mae’n rhaid ichi wirfoddoli dros amserau bwyd neu am o leiaf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00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[00]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  <w:r w:rsidRPr="00A15F2D">
        <w:rPr>
          <w:rFonts w:ascii="Calibri" w:hAnsi="Calibri" w:cs="Microsoft Sans Serif"/>
          <w:noProof/>
          <w:color w:val="767171" w:themeColor="background2" w:themeShade="80"/>
        </w:rPr>
        <w:t>awr y diwrnod.</w:t>
      </w:r>
    </w:p>
    <w:p w14:paraId="11F15B37" w14:textId="77777777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Dillad arbenigol, pan fydd angen a phan fyddant yn cael eu darparu gennych chi. </w:t>
      </w:r>
    </w:p>
    <w:p w14:paraId="7344F5E3" w14:textId="77777777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</w:rPr>
        <w:t>Cost wirioneddol ffioedd crèche, gwarchod plant neu gostau dibynyddion eraill a ysgwyddir gennych chi er mwyn bod ar gael i wirfoddoli.</w:t>
      </w:r>
    </w:p>
    <w:p w14:paraId="0B1E6A86" w14:textId="77777777" w:rsidR="00061D3B" w:rsidRPr="00061D3B" w:rsidRDefault="00061D3B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008A2A3" w14:textId="77777777" w:rsidR="00A15F2D" w:rsidRDefault="00A15F2D" w:rsidP="00A15F2D">
      <w:pPr>
        <w:ind w:left="567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 xml:space="preserve">Iechyd a Diogelwch </w:t>
      </w:r>
    </w:p>
    <w:p w14:paraId="19C8C6F4" w14:textId="77777777" w:rsidR="00061D3B" w:rsidRPr="00061D3B" w:rsidRDefault="00061D3B" w:rsidP="00061D3B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61EFD07" w14:textId="2C1D991D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>Darparu hyfforddiant ac adborth digonol i gefnogi ein polisi iechyd a diogelwch. Mae copi  o hwn yn y Llawlyfr Gwirfoddolw</w:t>
      </w:r>
      <w:r w:rsidR="00261ECB">
        <w:rPr>
          <w:rFonts w:ascii="Calibri" w:hAnsi="Calibri" w:cs="Microsoft Sans Serif"/>
          <w:noProof/>
          <w:color w:val="767171" w:themeColor="background2" w:themeShade="80"/>
          <w:lang w:val="cy-GB"/>
        </w:rPr>
        <w:t>y</w:t>
      </w: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r. </w:t>
      </w:r>
    </w:p>
    <w:p w14:paraId="02923007" w14:textId="77777777" w:rsidR="00061D3B" w:rsidRPr="00061D3B" w:rsidRDefault="00061D3B" w:rsidP="00061D3B">
      <w:pPr>
        <w:ind w:left="624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E2B65FA" w14:textId="77777777" w:rsidR="00A15F2D" w:rsidRDefault="00A15F2D" w:rsidP="00A15F2D">
      <w:pPr>
        <w:ind w:left="624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>Yswiriant</w:t>
      </w:r>
    </w:p>
    <w:p w14:paraId="39BBB8E6" w14:textId="77777777" w:rsidR="00061D3B" w:rsidRPr="00061D3B" w:rsidRDefault="00061D3B" w:rsidP="00061D3B">
      <w:pPr>
        <w:ind w:left="624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51A78BC" w14:textId="77777777" w:rsidR="00A15F2D" w:rsidRPr="00A15F2D" w:rsidRDefault="00A15F2D" w:rsidP="00A15F2D">
      <w:pPr>
        <w:numPr>
          <w:ilvl w:val="0"/>
          <w:numId w:val="8"/>
        </w:numPr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>Darparu yswiriant digonol i ddiogelu gwirfoddolwyr wrth iddynt ymgymryd â gweithgareddau a gymeradwywyd ac a awdurdodwyd gennym ni.</w:t>
      </w:r>
    </w:p>
    <w:p w14:paraId="34BBD74C" w14:textId="77777777" w:rsidR="00061D3B" w:rsidRPr="00061D3B" w:rsidRDefault="00061D3B" w:rsidP="00061D3B">
      <w:pPr>
        <w:ind w:left="624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0C2FCA0" w14:textId="77777777" w:rsidR="00A15F2D" w:rsidRDefault="00A15F2D" w:rsidP="00A15F2D">
      <w:pPr>
        <w:ind w:left="624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 xml:space="preserve">Cyfle Cyfartal </w:t>
      </w:r>
    </w:p>
    <w:p w14:paraId="0603B590" w14:textId="77777777" w:rsidR="00061D3B" w:rsidRPr="00061D3B" w:rsidRDefault="00061D3B" w:rsidP="00061D3B">
      <w:pPr>
        <w:ind w:left="624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C0CA7F" w14:textId="77777777" w:rsidR="00A15F2D" w:rsidRPr="00A15F2D" w:rsidRDefault="00A15F2D" w:rsidP="00A15F2D">
      <w:pPr>
        <w:numPr>
          <w:ilvl w:val="0"/>
          <w:numId w:val="8"/>
        </w:numPr>
        <w:tabs>
          <w:tab w:val="left" w:pos="851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Sicrhau bod yr holl wirfoddolwyr yn cael eu trin yn unol â’n polisi cyfle cyfartal. Mae copi o hwn yn ein Llawlyfr Gwirfoddolwyr.  </w:t>
      </w:r>
    </w:p>
    <w:p w14:paraId="0D68426C" w14:textId="77777777" w:rsidR="00061D3B" w:rsidRDefault="00061D3B" w:rsidP="00061D3B">
      <w:pPr>
        <w:tabs>
          <w:tab w:val="left" w:pos="851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CE482B0" w14:textId="77777777" w:rsidR="00A15F2D" w:rsidRDefault="00A15F2D" w:rsidP="00A15F2D">
      <w:pPr>
        <w:tabs>
          <w:tab w:val="left" w:pos="851"/>
        </w:tabs>
        <w:ind w:left="567" w:right="254"/>
        <w:rPr>
          <w:rFonts w:ascii="Calibri" w:hAnsi="Calibri"/>
          <w:color w:val="D40965"/>
          <w:sz w:val="28"/>
          <w:szCs w:val="28"/>
        </w:rPr>
      </w:pPr>
      <w:r>
        <w:rPr>
          <w:rFonts w:ascii="Calibri" w:hAnsi="Calibri"/>
          <w:color w:val="D40965"/>
          <w:sz w:val="28"/>
          <w:szCs w:val="28"/>
        </w:rPr>
        <w:t xml:space="preserve">Trafod Problemau </w:t>
      </w:r>
    </w:p>
    <w:p w14:paraId="7A861245" w14:textId="77777777" w:rsidR="00061D3B" w:rsidRPr="00061D3B" w:rsidRDefault="00061D3B" w:rsidP="00061D3B">
      <w:pPr>
        <w:tabs>
          <w:tab w:val="left" w:pos="851"/>
        </w:tabs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51FE98D5" w14:textId="77777777" w:rsidR="00A15F2D" w:rsidRPr="00A15F2D" w:rsidRDefault="00A15F2D" w:rsidP="00A15F2D">
      <w:pPr>
        <w:numPr>
          <w:ilvl w:val="0"/>
          <w:numId w:val="8"/>
        </w:numPr>
        <w:tabs>
          <w:tab w:val="left" w:pos="851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Ceisio datrys unrhyw broblemau, cwynion ac anawsterau y gallai fod gennych wrth i chi wirfoddoli gyda ni mewn modd teg. </w:t>
      </w:r>
    </w:p>
    <w:p w14:paraId="2F3A0024" w14:textId="77777777" w:rsidR="00A15F2D" w:rsidRPr="00A15F2D" w:rsidRDefault="00A15F2D" w:rsidP="00A15F2D">
      <w:pPr>
        <w:numPr>
          <w:ilvl w:val="0"/>
          <w:numId w:val="8"/>
        </w:numPr>
        <w:tabs>
          <w:tab w:val="left" w:pos="851"/>
        </w:tabs>
        <w:ind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A15F2D">
        <w:rPr>
          <w:rFonts w:ascii="Calibri" w:hAnsi="Calibri" w:cs="Microsoft Sans Serif"/>
          <w:noProof/>
          <w:color w:val="767171" w:themeColor="background2" w:themeShade="80"/>
        </w:rPr>
        <w:t>Os bydd unrhyw broblem heb ei datrys, cynnig cyfle i drafod y broblem hon yn unol â’r gweithdrefnau a nodir yn y Llawlyfr Gwirfoddolwyr.</w:t>
      </w:r>
    </w:p>
    <w:p w14:paraId="700F339B" w14:textId="77777777" w:rsidR="00A11493" w:rsidRPr="00A11493" w:rsidRDefault="00A11493" w:rsidP="00A11493">
      <w:pPr>
        <w:tabs>
          <w:tab w:val="left" w:pos="851"/>
        </w:tabs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23BB646" w14:textId="77777777" w:rsidR="00A11493" w:rsidRPr="00A11493" w:rsidRDefault="00A11493" w:rsidP="00A11493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7CC63BD" w14:textId="77777777" w:rsidR="00A11493" w:rsidRPr="00A11493" w:rsidRDefault="00A11493" w:rsidP="00A11493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71B0801" w14:textId="77777777" w:rsidR="00A11493" w:rsidRDefault="00A11493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030EC6A3" w14:textId="77777777" w:rsidR="00A11493" w:rsidRDefault="00A11493" w:rsidP="00844BC5">
      <w:pPr>
        <w:pStyle w:val="ListParagraph"/>
        <w:spacing w:after="120" w:line="276" w:lineRule="auto"/>
        <w:ind w:left="567"/>
        <w:rPr>
          <w:rFonts w:ascii="Calibri Light" w:hAnsi="Calibri Light" w:cs="Calibri Light"/>
          <w:color w:val="767171" w:themeColor="background2" w:themeShade="80"/>
        </w:rPr>
      </w:pPr>
    </w:p>
    <w:p w14:paraId="68E71E80" w14:textId="77777777" w:rsidR="00F6652A" w:rsidRDefault="00F6652A" w:rsidP="00A11493">
      <w:pPr>
        <w:ind w:right="-313"/>
      </w:pPr>
    </w:p>
    <w:p w14:paraId="0589F2B1" w14:textId="77777777" w:rsidR="00F6652A" w:rsidRDefault="00F6652A" w:rsidP="00844BC5">
      <w:pPr>
        <w:tabs>
          <w:tab w:val="left" w:pos="426"/>
        </w:tabs>
        <w:ind w:left="567" w:right="254"/>
      </w:pPr>
    </w:p>
    <w:p w14:paraId="183020C8" w14:textId="77777777" w:rsidR="00F6652A" w:rsidRDefault="00F6652A" w:rsidP="00844BC5">
      <w:pPr>
        <w:ind w:left="567" w:right="-313"/>
      </w:pPr>
    </w:p>
    <w:p w14:paraId="09666024" w14:textId="77777777" w:rsidR="00A11493" w:rsidRDefault="00A11493" w:rsidP="00844BC5">
      <w:pPr>
        <w:ind w:left="567" w:right="-313"/>
      </w:pPr>
    </w:p>
    <w:p w14:paraId="3783037F" w14:textId="77777777" w:rsidR="00061D3B" w:rsidRDefault="00061D3B" w:rsidP="00061D3B">
      <w:pPr>
        <w:ind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3829DE61" w14:textId="77777777" w:rsidR="00061D3B" w:rsidRDefault="00061D3B" w:rsidP="00A11493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3944EE67" w14:textId="77777777" w:rsidR="00061D3B" w:rsidRDefault="00061D3B" w:rsidP="00A11493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572B5EB6" w14:textId="77777777" w:rsidR="00A15F2D" w:rsidRDefault="00A15F2D" w:rsidP="00A11493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</w:p>
    <w:p w14:paraId="77ADEEE2" w14:textId="77777777" w:rsidR="00A15F2D" w:rsidRPr="00844BC5" w:rsidRDefault="00A15F2D" w:rsidP="00A15F2D">
      <w:pPr>
        <w:ind w:left="567" w:right="254"/>
        <w:rPr>
          <w:rFonts w:ascii="Calibri" w:hAnsi="Calibri"/>
          <w:b/>
          <w:bCs/>
          <w:color w:val="D40965"/>
          <w:sz w:val="28"/>
          <w:szCs w:val="28"/>
        </w:rPr>
      </w:pPr>
      <w:r>
        <w:rPr>
          <w:rFonts w:ascii="Calibri" w:hAnsi="Calibri"/>
          <w:b/>
          <w:bCs/>
          <w:color w:val="D40965"/>
          <w:sz w:val="28"/>
          <w:szCs w:val="28"/>
        </w:rPr>
        <w:t>Rhan Dau: Y Gwirfoddolwr</w:t>
      </w:r>
    </w:p>
    <w:p w14:paraId="14BD3081" w14:textId="77777777" w:rsidR="00A11493" w:rsidRDefault="00A11493" w:rsidP="00A11493">
      <w:pPr>
        <w:ind w:left="567" w:right="254"/>
        <w:rPr>
          <w:rFonts w:ascii="Calibri" w:hAnsi="Calibri"/>
          <w:b/>
          <w:bCs/>
          <w:color w:val="D40965"/>
        </w:rPr>
      </w:pPr>
    </w:p>
    <w:p w14:paraId="2AB85A1B" w14:textId="77777777" w:rsidR="00A15F2D" w:rsidRPr="00A11493" w:rsidRDefault="00A15F2D" w:rsidP="00A15F2D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Mae’r gwirfoddolwr yn ymrwymo i: </w:t>
      </w:r>
    </w:p>
    <w:p w14:paraId="7D2C44A9" w14:textId="77777777" w:rsidR="00A11493" w:rsidRPr="00A11493" w:rsidRDefault="00A11493" w:rsidP="00A11493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1D09ECB2" w14:textId="09698630" w:rsidR="00A15F2D" w:rsidRPr="00A11493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Helpu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i gyflawni ei genhadaeth. </w:t>
      </w:r>
    </w:p>
    <w:p w14:paraId="20CA3864" w14:textId="1735A438" w:rsidR="00A15F2D" w:rsidRPr="00A11493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Cyflawni’r rôl wirfoddoli gytunedig hyd eithaf </w:t>
      </w:r>
      <w:r w:rsidR="00261ECB">
        <w:rPr>
          <w:rFonts w:ascii="Calibri" w:hAnsi="Calibri" w:cs="Calibri"/>
          <w:noProof/>
          <w:color w:val="767171"/>
        </w:rPr>
        <w:t>ei allu</w:t>
      </w:r>
      <w:r>
        <w:rPr>
          <w:rFonts w:ascii="Calibri" w:hAnsi="Calibri" w:cs="Calibri"/>
          <w:noProof/>
          <w:color w:val="767171"/>
        </w:rPr>
        <w:t>.</w:t>
      </w:r>
    </w:p>
    <w:p w14:paraId="08E211FF" w14:textId="77777777" w:rsidR="00A15F2D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>Dilyn gweithdrefnau a safonau’r mudiad, gan gynnwys iechyd a diogelwch a chyfle cyfartal, mewn perthynas â’i staff, gwirfoddolwyr a chleientiaid.</w:t>
      </w:r>
    </w:p>
    <w:p w14:paraId="63D929EB" w14:textId="77777777" w:rsidR="00A15F2D" w:rsidRPr="00A11493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>Cadw gwybodaeth am y mudiad a’i gleientiaid yn gyfrinachol.</w:t>
      </w:r>
    </w:p>
    <w:p w14:paraId="1D2A04C0" w14:textId="77777777" w:rsidR="00A15F2D" w:rsidRPr="00A11493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Bodloni ymrwymiadau a safonau y cytunwyd arnynt a rhoi rhybudd rhesymol fel bod modd gwneud trefniadau eraill pan nad yw hyn yn bosibl. </w:t>
      </w:r>
    </w:p>
    <w:p w14:paraId="7004EE32" w14:textId="6C7F81CE" w:rsidR="00A15F2D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Darparu canolwyr y gellir cysylltu â </w:t>
      </w:r>
      <w:r w:rsidR="00261ECB">
        <w:rPr>
          <w:rFonts w:ascii="Calibri" w:hAnsi="Calibri" w:cs="Microsoft Sans Serif"/>
          <w:noProof/>
          <w:color w:val="767171" w:themeColor="background2" w:themeShade="80"/>
        </w:rPr>
        <w:t>nhw</w:t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fel y cytunwyd, a chytuno i wiriad DBS lle bo angen. </w:t>
      </w:r>
    </w:p>
    <w:p w14:paraId="4A26D02E" w14:textId="77777777" w:rsidR="00A11493" w:rsidRPr="00A11493" w:rsidRDefault="00A11493" w:rsidP="00A11493">
      <w:pPr>
        <w:ind w:left="567" w:right="-313"/>
        <w:rPr>
          <w:rFonts w:ascii="Calibri" w:hAnsi="Calibri" w:cs="Microsoft Sans Serif"/>
          <w:noProof/>
          <w:color w:val="767171" w:themeColor="background2" w:themeShade="80"/>
        </w:rPr>
      </w:pPr>
    </w:p>
    <w:p w14:paraId="4E558EFC" w14:textId="77777777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Mae’r cytundeb hwn yn rhwymedig mewn anrhydedd yn unig; ni fwriedir iddo fod yn gytundeb sydd yn rhwymo mewn cyfraith ac fe ellir ei ganslo ar unrhyw adeg yn ôl disgresiwn y naill barti neu’r llall. Ni fwriedir unrhyw berthynas gyflogaeth naill ai nawr neu ar unrhyw adeg yn y dyfodol.  </w:t>
      </w:r>
    </w:p>
    <w:p w14:paraId="725148F3" w14:textId="77777777" w:rsidR="00F6652A" w:rsidRDefault="00F6652A" w:rsidP="00844BC5">
      <w:pPr>
        <w:ind w:left="567" w:right="-313"/>
      </w:pPr>
    </w:p>
    <w:p w14:paraId="33687D93" w14:textId="77777777" w:rsidR="00A11493" w:rsidRDefault="00A11493" w:rsidP="00844BC5">
      <w:pPr>
        <w:ind w:left="567" w:right="-313"/>
      </w:pPr>
    </w:p>
    <w:p w14:paraId="4AA64E70" w14:textId="77777777" w:rsidR="00A11493" w:rsidRDefault="00A11493" w:rsidP="00844BC5">
      <w:pPr>
        <w:ind w:left="567" w:right="-313"/>
      </w:pPr>
    </w:p>
    <w:p w14:paraId="691BF6F3" w14:textId="77777777" w:rsidR="00F6652A" w:rsidRDefault="00F6652A" w:rsidP="00844BC5">
      <w:pPr>
        <w:ind w:left="567" w:right="-313"/>
      </w:pPr>
    </w:p>
    <w:tbl>
      <w:tblPr>
        <w:tblStyle w:val="TableGrid"/>
        <w:tblpPr w:leftFromText="180" w:rightFromText="180" w:vertAnchor="text" w:horzAnchor="margin" w:tblpXSpec="center" w:tblpY="-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A11493" w14:paraId="2256DB2A" w14:textId="77777777" w:rsidTr="00B13ED2">
        <w:trPr>
          <w:trHeight w:val="431"/>
        </w:trPr>
        <w:tc>
          <w:tcPr>
            <w:tcW w:w="3119" w:type="dxa"/>
            <w:shd w:val="clear" w:color="auto" w:fill="auto"/>
            <w:vAlign w:val="center"/>
          </w:tcPr>
          <w:p w14:paraId="5A8F25E0" w14:textId="77777777" w:rsidR="00A15F2D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LLOFNOD </w:t>
            </w:r>
          </w:p>
          <w:p w14:paraId="0738AA2B" w14:textId="40ACF3D1" w:rsidR="00A11493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B13ED2"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(</w:t>
            </w:r>
            <w:r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Gwirfoddolwr</w:t>
            </w:r>
            <w:r w:rsidRPr="00B13ED2"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)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3E4F9FB" w14:textId="3D2EBAFB" w:rsidR="00A11493" w:rsidRPr="003E4BD8" w:rsidRDefault="00A15F2D" w:rsidP="00A11493">
            <w:pPr>
              <w:ind w:left="567"/>
              <w:rPr>
                <w:rFonts w:ascii="Asap" w:hAnsi="Asap"/>
                <w:bCs/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"/>
                  <w:enabled/>
                  <w:calcOnExit/>
                  <w:textInput>
                    <w:default w:val="[LLOFNOD/LLOFNOD DIGIDOL]"/>
                  </w:textInput>
                </w:ffData>
              </w:fldChar>
            </w:r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[LLOFNOD/LLOFNOD DIGIDOL]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</w:p>
        </w:tc>
      </w:tr>
      <w:tr w:rsidR="00A11493" w14:paraId="4D5C109C" w14:textId="77777777" w:rsidTr="00B13ED2">
        <w:trPr>
          <w:trHeight w:val="431"/>
        </w:trPr>
        <w:tc>
          <w:tcPr>
            <w:tcW w:w="3119" w:type="dxa"/>
            <w:shd w:val="clear" w:color="auto" w:fill="auto"/>
            <w:vAlign w:val="center"/>
          </w:tcPr>
          <w:p w14:paraId="48BA4A89" w14:textId="77777777" w:rsidR="00A15F2D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DYDDIAD</w:t>
            </w:r>
          </w:p>
          <w:p w14:paraId="42EB3A30" w14:textId="77777777" w:rsidR="00B13ED2" w:rsidRPr="00F26C38" w:rsidRDefault="00B13ED2" w:rsidP="00A11493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14:paraId="55240A18" w14:textId="77777777" w:rsidR="00A11493" w:rsidRDefault="00A11493" w:rsidP="00A11493">
            <w:pPr>
              <w:ind w:left="567"/>
              <w:rPr>
                <w:rFonts w:ascii="Asap" w:hAnsi="Asap"/>
                <w:bCs/>
                <w:color w:val="767171" w:themeColor="background2" w:themeShade="80"/>
              </w:rPr>
            </w:pP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1"/>
                  <w:enabled/>
                  <w:calcOnExit/>
                  <w:textInput>
                    <w:default w:val="00/00/0000"/>
                  </w:textInput>
                </w:ffData>
              </w:fldChar>
            </w:r>
            <w:bookmarkStart w:id="1" w:name="Text1"/>
            <w:r w:rsidRPr="003E4BD8"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 w:rsidRPr="003E4BD8">
              <w:rPr>
                <w:rFonts w:ascii="Asap" w:hAnsi="Asap"/>
                <w:bCs/>
                <w:noProof/>
                <w:color w:val="767171" w:themeColor="background2" w:themeShade="80"/>
              </w:rPr>
              <w:t>00/00/0000</w: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1"/>
          </w:p>
          <w:p w14:paraId="62A41F92" w14:textId="77777777" w:rsidR="00B13ED2" w:rsidRPr="003E4BD8" w:rsidRDefault="00B13ED2" w:rsidP="00A11493">
            <w:pPr>
              <w:ind w:left="567"/>
              <w:rPr>
                <w:color w:val="767171" w:themeColor="background2" w:themeShade="80"/>
              </w:rPr>
            </w:pPr>
          </w:p>
        </w:tc>
      </w:tr>
      <w:tr w:rsidR="00A11493" w14:paraId="09466CCB" w14:textId="77777777" w:rsidTr="00B13ED2">
        <w:trPr>
          <w:trHeight w:val="430"/>
        </w:trPr>
        <w:tc>
          <w:tcPr>
            <w:tcW w:w="3119" w:type="dxa"/>
            <w:shd w:val="clear" w:color="auto" w:fill="auto"/>
            <w:vAlign w:val="center"/>
          </w:tcPr>
          <w:p w14:paraId="22C3A31A" w14:textId="77777777" w:rsidR="00A15F2D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LLOFNOD </w:t>
            </w:r>
          </w:p>
          <w:p w14:paraId="7E206832" w14:textId="4654D072" w:rsidR="00A11493" w:rsidRPr="00F26C38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 w:rsidRPr="00B13ED2"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(</w:t>
            </w:r>
            <w:r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ar ran y MUDIAD</w:t>
            </w:r>
            <w:r w:rsidRPr="00B13ED2">
              <w:rPr>
                <w:rFonts w:ascii="Calibri" w:hAnsi="Calibri"/>
                <w:b/>
                <w:bCs/>
                <w:color w:val="D40965"/>
                <w:sz w:val="22"/>
                <w:szCs w:val="22"/>
              </w:rPr>
              <w:t>)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C4A4BB0" w14:textId="35EEE4EA" w:rsidR="00A11493" w:rsidRPr="003E4BD8" w:rsidRDefault="00A15F2D" w:rsidP="00A11493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3"/>
                  <w:enabled/>
                  <w:calcOnExit/>
                  <w:textInput>
                    <w:default w:val="[LLOFNOD/LLOFNOD DIGIDOL]"/>
                  </w:textInput>
                </w:ffData>
              </w:fldChar>
            </w:r>
            <w:bookmarkStart w:id="2" w:name="Text3"/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[LLOFNOD/LLOFNOD DIGIDOL]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  <w:bookmarkEnd w:id="2"/>
          </w:p>
        </w:tc>
      </w:tr>
      <w:tr w:rsidR="00B13ED2" w14:paraId="633BEF1E" w14:textId="77777777" w:rsidTr="00B13ED2">
        <w:trPr>
          <w:trHeight w:val="430"/>
        </w:trPr>
        <w:tc>
          <w:tcPr>
            <w:tcW w:w="3119" w:type="dxa"/>
            <w:shd w:val="clear" w:color="auto" w:fill="auto"/>
            <w:vAlign w:val="center"/>
          </w:tcPr>
          <w:p w14:paraId="15CF39AF" w14:textId="77777777" w:rsidR="00A15F2D" w:rsidRDefault="00A15F2D" w:rsidP="00A15F2D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DYDDIAD</w:t>
            </w:r>
          </w:p>
          <w:p w14:paraId="6DC850A8" w14:textId="2FDEEA4C" w:rsidR="00B13ED2" w:rsidRDefault="00B13ED2" w:rsidP="00A11493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14:paraId="38CB1D9D" w14:textId="77777777" w:rsidR="00B13ED2" w:rsidRDefault="00B13ED2" w:rsidP="00A11493">
            <w:pPr>
              <w:ind w:left="567"/>
              <w:rPr>
                <w:rFonts w:ascii="Asap" w:hAnsi="Asap"/>
                <w:bCs/>
                <w:color w:val="767171" w:themeColor="background2" w:themeShade="80"/>
              </w:rPr>
            </w:pP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2"/>
                  <w:enabled/>
                  <w:calcOnExit/>
                  <w:textInput>
                    <w:default w:val="00/00/0000"/>
                  </w:textInput>
                </w:ffData>
              </w:fldChar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 w:rsidRPr="003E4BD8">
              <w:rPr>
                <w:rFonts w:ascii="Asap" w:hAnsi="Asap"/>
                <w:bCs/>
                <w:noProof/>
                <w:color w:val="767171" w:themeColor="background2" w:themeShade="80"/>
              </w:rPr>
              <w:t>00/00/0000</w: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</w:p>
        </w:tc>
      </w:tr>
    </w:tbl>
    <w:p w14:paraId="0D513EFF" w14:textId="77777777" w:rsidR="00F6652A" w:rsidRDefault="00F6652A" w:rsidP="00844BC5">
      <w:pPr>
        <w:ind w:left="567" w:right="-313"/>
      </w:pPr>
    </w:p>
    <w:p w14:paraId="00EA8219" w14:textId="77777777" w:rsidR="00F6652A" w:rsidRDefault="00F6652A" w:rsidP="00844BC5">
      <w:pPr>
        <w:ind w:left="567" w:right="-313"/>
      </w:pPr>
    </w:p>
    <w:p w14:paraId="3F8DBB2B" w14:textId="77777777" w:rsidR="00F6652A" w:rsidRDefault="00F6652A" w:rsidP="00844BC5">
      <w:pPr>
        <w:ind w:left="567" w:right="-313"/>
      </w:pPr>
    </w:p>
    <w:p w14:paraId="3B524267" w14:textId="77777777" w:rsidR="00C54FF3" w:rsidRDefault="00C54FF3" w:rsidP="00844BC5">
      <w:pPr>
        <w:ind w:left="567" w:right="-313"/>
      </w:pPr>
    </w:p>
    <w:p w14:paraId="5DCA504B" w14:textId="77777777" w:rsidR="00C54FF3" w:rsidRPr="00C578DE" w:rsidRDefault="00C54FF3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28"/>
          <w:szCs w:val="28"/>
        </w:rPr>
      </w:pPr>
    </w:p>
    <w:p w14:paraId="35773626" w14:textId="77777777" w:rsidR="00584FA6" w:rsidRDefault="00584FA6" w:rsidP="00844BC5">
      <w:pPr>
        <w:pStyle w:val="NoParagraphStyle"/>
        <w:suppressAutoHyphens/>
        <w:ind w:left="567"/>
      </w:pPr>
    </w:p>
    <w:p w14:paraId="39650EAC" w14:textId="77777777" w:rsidR="00584FA6" w:rsidRDefault="00584FA6" w:rsidP="00844BC5">
      <w:pPr>
        <w:pStyle w:val="NoParagraphStyle"/>
        <w:suppressAutoHyphens/>
        <w:ind w:left="567"/>
      </w:pPr>
    </w:p>
    <w:p w14:paraId="74F09F2B" w14:textId="77777777" w:rsidR="00584FA6" w:rsidRDefault="00584FA6" w:rsidP="00844BC5">
      <w:pPr>
        <w:pStyle w:val="NoParagraphStyle"/>
        <w:suppressAutoHyphens/>
        <w:ind w:left="567"/>
      </w:pPr>
    </w:p>
    <w:p w14:paraId="4E1727C9" w14:textId="77777777" w:rsidR="00584FA6" w:rsidRPr="009E2004" w:rsidRDefault="00584FA6" w:rsidP="00844BC5">
      <w:pPr>
        <w:spacing w:after="360" w:line="276" w:lineRule="auto"/>
        <w:ind w:left="567"/>
        <w:rPr>
          <w:rFonts w:ascii="Calibri" w:hAnsi="Calibri"/>
          <w:b/>
          <w:bCs/>
          <w:color w:val="D40965"/>
          <w:sz w:val="32"/>
          <w:szCs w:val="32"/>
        </w:rPr>
      </w:pPr>
    </w:p>
    <w:p w14:paraId="695E2AE6" w14:textId="77777777" w:rsidR="00584FA6" w:rsidRDefault="00584FA6" w:rsidP="00844BC5">
      <w:pPr>
        <w:pStyle w:val="NoParagraphStyle"/>
        <w:suppressAutoHyphens/>
        <w:ind w:left="567"/>
      </w:pPr>
    </w:p>
    <w:p w14:paraId="5CA0B470" w14:textId="77777777" w:rsidR="00B13ED2" w:rsidRDefault="00B13ED2" w:rsidP="00844BC5">
      <w:pPr>
        <w:ind w:left="567" w:right="254"/>
      </w:pPr>
    </w:p>
    <w:p w14:paraId="1C370255" w14:textId="77777777" w:rsidR="00B13ED2" w:rsidRDefault="00B13ED2" w:rsidP="00844BC5">
      <w:pPr>
        <w:ind w:left="567" w:right="254"/>
      </w:pPr>
    </w:p>
    <w:p w14:paraId="056141F6" w14:textId="77777777" w:rsidR="00B13ED2" w:rsidRDefault="00B13ED2" w:rsidP="00844BC5">
      <w:pPr>
        <w:ind w:left="567" w:right="254"/>
      </w:pPr>
    </w:p>
    <w:p w14:paraId="7F2C2DFD" w14:textId="77777777" w:rsidR="00B13ED2" w:rsidRDefault="00B13ED2" w:rsidP="00844BC5">
      <w:pPr>
        <w:ind w:left="567" w:right="254"/>
      </w:pPr>
    </w:p>
    <w:p w14:paraId="5CED48E1" w14:textId="77777777" w:rsidR="00B13ED2" w:rsidRDefault="00B13ED2" w:rsidP="00844BC5">
      <w:pPr>
        <w:ind w:left="567" w:right="254"/>
      </w:pPr>
    </w:p>
    <w:p w14:paraId="355DC74A" w14:textId="4E439610" w:rsidR="00A15F2D" w:rsidRPr="00A11493" w:rsidRDefault="00A15F2D" w:rsidP="00A15F2D">
      <w:pPr>
        <w:ind w:left="567" w:right="254"/>
        <w:rPr>
          <w:rFonts w:ascii="Calibri" w:hAnsi="Calibri"/>
          <w:b/>
          <w:bCs/>
          <w:color w:val="D40965"/>
          <w:sz w:val="32"/>
          <w:szCs w:val="32"/>
        </w:rPr>
      </w:pPr>
      <w:r>
        <w:rPr>
          <w:rFonts w:ascii="Calibri" w:hAnsi="Calibri"/>
          <w:b/>
          <w:bCs/>
          <w:color w:val="D40965"/>
          <w:sz w:val="32"/>
          <w:szCs w:val="32"/>
        </w:rPr>
        <w:t>Cytundeb Enghreifftiol Un</w:t>
      </w:r>
    </w:p>
    <w:p w14:paraId="457B8139" w14:textId="77777777" w:rsidR="00B13ED2" w:rsidRDefault="00B13ED2" w:rsidP="00B13ED2">
      <w:pPr>
        <w:ind w:left="567" w:right="254"/>
        <w:rPr>
          <w:rFonts w:ascii="Calibri" w:hAnsi="Calibri"/>
          <w:b/>
          <w:bCs/>
          <w:color w:val="D40965"/>
        </w:rPr>
      </w:pPr>
    </w:p>
    <w:p w14:paraId="7B00736C" w14:textId="6E12C10C" w:rsidR="00A15F2D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Mae gwirfoddolwyr yn rhan bwysig a gwerthfawr o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Calibri"/>
          <w:noProof/>
          <w:color w:val="767171"/>
        </w:rPr>
        <w:t>. Rydym yn gobeithio y gwnewch chi fwynhau gwirfoddoli gyda ni a theimlo’n rhan lawn o’n tîm. Mae’r cytundeb hwn yn nodi’r hyn y gallwch ei ddisgwyl gennym, a’r hyn y gobeithiwn amdano gennych chi. Rydym yn ceisio bod yn hyblyg, felly rhowch wybod inni os hoffech inni wneud unrhyw newidiadau ac fe wnawn ni ein gorau.</w:t>
      </w:r>
    </w:p>
    <w:p w14:paraId="1C898BCA" w14:textId="77777777" w:rsidR="00B13ED2" w:rsidRPr="00B13ED2" w:rsidRDefault="00B13ED2" w:rsidP="00B13ED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3E476A9" w14:textId="6D8BCFB5" w:rsidR="00A15F2D" w:rsidRPr="00B13ED2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Fe wnawn ni,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 ein gorau i:</w:t>
      </w:r>
    </w:p>
    <w:p w14:paraId="04D4F1FA" w14:textId="77777777" w:rsidR="00B13ED2" w:rsidRPr="00B13ED2" w:rsidRDefault="00B13ED2" w:rsidP="00B13ED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25079AF" w14:textId="2B7E684B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Eich cyflwyno chi i sut mae’r mudiad yn gweithio a’ch rôl chi ynddo, a darparu unrhyw hyfforddiant sydd ei angen arnoch. Yr hyfforddiant cychwynnol y cytunwyd arno yw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ODWCH YR HYFFORDDIANT A GYTUNWY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[NODWCH YR HYFFORDDIANT A GYTUNWYD]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</w:p>
    <w:p w14:paraId="14593616" w14:textId="5CC51088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Cynnig cyfarfodydd rheolaidd â’ch rheolwr fel y gallwch ddweud wrthym os ydych yn hapus gyda sut mae eich gwaith wedi ei drefnu a derbyn adborth gennym ni. Enw eich rheolwr yw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NODWCH ENW'R RHEOLWR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[NODWCH ENW'R RHEOLWR]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</w:p>
    <w:p w14:paraId="3D7C9D78" w14:textId="77777777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Parchu eich sgiliau, urddas a dymuniadau unigol a gwneud ein gorau i gwrdd â nhw. </w:t>
      </w:r>
      <w:r w:rsidRPr="00B13ED2">
        <w:rPr>
          <w:rFonts w:ascii="Calibri" w:hAnsi="Calibri" w:cs="Microsoft Sans Serif"/>
          <w:noProof/>
          <w:color w:val="767171" w:themeColor="background2" w:themeShade="80"/>
        </w:rPr>
        <w:t xml:space="preserve"> </w:t>
      </w:r>
    </w:p>
    <w:p w14:paraId="70B1D643" w14:textId="77777777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>Ad-dalu eich treuliau parod o ran teithio a phrydau bwyd.</w:t>
      </w:r>
    </w:p>
    <w:p w14:paraId="7175C817" w14:textId="77777777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Ymgynghori â chi a’ch hysbysu ynghylch unrhyw newidiadau posibl. </w:t>
      </w:r>
    </w:p>
    <w:p w14:paraId="4E8A0F05" w14:textId="77777777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Eich yswirio yn erbyn anaf yr ydych chi’n ei gael neu’n ei achosi drwy esgeulustod. </w:t>
      </w:r>
    </w:p>
    <w:p w14:paraId="216F059D" w14:textId="77777777" w:rsidR="00A15F2D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>Darparu amgylchedd diogel.</w:t>
      </w:r>
    </w:p>
    <w:p w14:paraId="3B3726DC" w14:textId="77777777" w:rsidR="00A15F2D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Gweithredu ein polisi cyfle cyfartal. </w:t>
      </w:r>
    </w:p>
    <w:p w14:paraId="4DDAA30F" w14:textId="77777777" w:rsidR="00A15F2D" w:rsidRPr="00EF31AE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Gweithredu ein gweithdrefn gwynion os oes unrhyw broblem. </w:t>
      </w:r>
    </w:p>
    <w:p w14:paraId="73E73793" w14:textId="77777777" w:rsidR="00B13ED2" w:rsidRPr="00B13ED2" w:rsidRDefault="00B13ED2" w:rsidP="00B13ED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11A4530C" w14:textId="4E037032" w:rsidR="00A15F2D" w:rsidRPr="00B13ED2" w:rsidRDefault="00A15F2D" w:rsidP="00A15F2D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Calibri"/>
          <w:noProof/>
          <w:color w:val="767171"/>
        </w:rPr>
        <w:t xml:space="preserve">Yr wyf i,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GWIRFODDOLWR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GWIRFODDOLWR]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Calibri"/>
          <w:noProof/>
          <w:color w:val="767171"/>
        </w:rPr>
        <w:t>, yn cytuno i wneud fy ngorau i:</w:t>
      </w:r>
    </w:p>
    <w:p w14:paraId="634131C4" w14:textId="77777777" w:rsidR="00B13ED2" w:rsidRPr="00B13ED2" w:rsidRDefault="00B13ED2" w:rsidP="00B13ED2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068857E4" w14:textId="77777777" w:rsidR="00A15F2D" w:rsidRPr="00B13ED2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Wirfoddoli’n ddibynadwy hyd eithaf fy ngallu, a rhoi cymaint o rybudd â phosibl pan na allaf wirfoddoli yn ôl y disgwyl. </w:t>
      </w:r>
    </w:p>
    <w:p w14:paraId="37A06706" w14:textId="712B9050" w:rsidR="00A15F2D" w:rsidRDefault="00A15F2D" w:rsidP="00A15F2D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>
        <w:rPr>
          <w:rFonts w:ascii="Calibri" w:hAnsi="Calibri" w:cs="Microsoft Sans Serif"/>
          <w:noProof/>
          <w:color w:val="767171" w:themeColor="background2" w:themeShade="80"/>
        </w:rPr>
        <w:t xml:space="preserve">Dilyn rheolau a gweithdrefnau 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begin">
          <w:ffData>
            <w:name w:val=""/>
            <w:enabled/>
            <w:calcOnExit w:val="0"/>
            <w:textInput>
              <w:default w:val="[ENW'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</w:rPr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</w:rPr>
        <w:t>[ENW'R MUDIAD]</w:t>
      </w:r>
      <w:r>
        <w:rPr>
          <w:rFonts w:ascii="Calibri" w:hAnsi="Calibri" w:cs="Microsoft Sans Serif"/>
          <w:noProof/>
          <w:color w:val="767171" w:themeColor="background2" w:themeShade="80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</w:rPr>
        <w:t xml:space="preserve">, gan gynnwys iechyd a diogelwch, cyfle cyfartal a chyfrinachedd. </w:t>
      </w:r>
    </w:p>
    <w:p w14:paraId="5EF7E5FB" w14:textId="40A2F34C" w:rsidR="00B13ED2" w:rsidRDefault="00B13ED2" w:rsidP="00B13ED2">
      <w:pPr>
        <w:numPr>
          <w:ilvl w:val="0"/>
          <w:numId w:val="8"/>
        </w:numPr>
        <w:ind w:left="851" w:right="254" w:hanging="284"/>
        <w:rPr>
          <w:rFonts w:ascii="Calibri" w:hAnsi="Calibri" w:cs="Microsoft Sans Serif"/>
          <w:noProof/>
          <w:color w:val="767171" w:themeColor="background2" w:themeShade="80"/>
        </w:rPr>
      </w:pPr>
      <w:r w:rsidRPr="00B13ED2">
        <w:rPr>
          <w:rFonts w:ascii="Calibri" w:hAnsi="Calibri" w:cs="Microsoft Sans Serif"/>
          <w:noProof/>
          <w:color w:val="767171" w:themeColor="background2" w:themeShade="80"/>
        </w:rPr>
        <w:br/>
      </w:r>
      <w:r w:rsidRPr="00B13ED2">
        <w:rPr>
          <w:rFonts w:ascii="Calibri" w:hAnsi="Calibri" w:cs="Microsoft Sans Serif"/>
          <w:noProof/>
          <w:color w:val="767171" w:themeColor="background2" w:themeShade="80"/>
        </w:rPr>
        <w:br/>
      </w:r>
      <w:r w:rsidR="00A15F2D">
        <w:rPr>
          <w:rFonts w:ascii="Calibri" w:hAnsi="Calibri" w:cs="Microsoft Sans Serif"/>
          <w:noProof/>
          <w:color w:val="767171" w:themeColor="background2" w:themeShade="80"/>
        </w:rPr>
        <w:t>Noder: cytundeb mewn anrhydedd yn unig yw hwn ac ni fwriedir iddo fod yn gytundeb cyflogaeth sydd yn rhwymo mewn cyfraith</w:t>
      </w:r>
    </w:p>
    <w:p w14:paraId="673EC1B9" w14:textId="77777777" w:rsidR="00B13ED2" w:rsidRDefault="00B13ED2" w:rsidP="00B13ED2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D9AB37E" w14:textId="77777777" w:rsidR="00B13ED2" w:rsidRPr="00B13ED2" w:rsidRDefault="00B13ED2" w:rsidP="00B13ED2">
      <w:pPr>
        <w:ind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62E4C815" w14:textId="77777777" w:rsidR="00B13ED2" w:rsidRDefault="00B13ED2" w:rsidP="00844BC5">
      <w:pPr>
        <w:ind w:left="567" w:right="254"/>
      </w:pPr>
    </w:p>
    <w:tbl>
      <w:tblPr>
        <w:tblStyle w:val="TableGrid"/>
        <w:tblpPr w:leftFromText="180" w:rightFromText="180" w:vertAnchor="text" w:horzAnchor="margin" w:tblpXSpec="center" w:tblpY="-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7938"/>
      </w:tblGrid>
      <w:tr w:rsidR="00B13ED2" w14:paraId="30D98F9F" w14:textId="77777777" w:rsidTr="00B13ED2">
        <w:trPr>
          <w:trHeight w:val="430"/>
        </w:trPr>
        <w:tc>
          <w:tcPr>
            <w:tcW w:w="1418" w:type="dxa"/>
            <w:shd w:val="clear" w:color="auto" w:fill="auto"/>
            <w:vAlign w:val="center"/>
          </w:tcPr>
          <w:p w14:paraId="7DDCA943" w14:textId="20E73DFE" w:rsidR="00B13ED2" w:rsidRPr="00F26C38" w:rsidRDefault="00A15F2D" w:rsidP="00A96D64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LLOFNOD </w:t>
            </w:r>
            <w:r w:rsidR="00B13ED2"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1556752A" w14:textId="1D0F838E" w:rsidR="00B13ED2" w:rsidRPr="003E4BD8" w:rsidRDefault="00A15F2D" w:rsidP="00A96D64">
            <w:pPr>
              <w:ind w:left="567"/>
              <w:rPr>
                <w:color w:val="767171" w:themeColor="background2" w:themeShade="80"/>
              </w:rPr>
            </w:pPr>
            <w:r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"/>
                  <w:enabled/>
                  <w:calcOnExit/>
                  <w:textInput>
                    <w:default w:val="[LLOFNOD/LLOFNOD DIGIDOL]"/>
                  </w:textInput>
                </w:ffData>
              </w:fldChar>
            </w:r>
            <w:r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>
              <w:rPr>
                <w:rFonts w:ascii="Asap" w:hAnsi="Asap"/>
                <w:bCs/>
                <w:color w:val="767171" w:themeColor="background2" w:themeShade="80"/>
              </w:rPr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>
              <w:rPr>
                <w:rFonts w:ascii="Asap" w:hAnsi="Asap"/>
                <w:bCs/>
                <w:noProof/>
                <w:color w:val="767171" w:themeColor="background2" w:themeShade="80"/>
              </w:rPr>
              <w:t>[LLOFNOD/LLOFNOD DIGIDOL]</w:t>
            </w:r>
            <w:r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</w:p>
        </w:tc>
      </w:tr>
      <w:tr w:rsidR="00B13ED2" w14:paraId="095E0543" w14:textId="77777777" w:rsidTr="00B13ED2">
        <w:trPr>
          <w:trHeight w:val="430"/>
        </w:trPr>
        <w:tc>
          <w:tcPr>
            <w:tcW w:w="1418" w:type="dxa"/>
            <w:shd w:val="clear" w:color="auto" w:fill="auto"/>
            <w:vAlign w:val="center"/>
          </w:tcPr>
          <w:p w14:paraId="2567858E" w14:textId="5C38397E" w:rsidR="00B13ED2" w:rsidRDefault="00A15F2D" w:rsidP="00A96D64">
            <w:pPr>
              <w:ind w:right="-111"/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D40965"/>
                <w:sz w:val="28"/>
                <w:szCs w:val="28"/>
              </w:rPr>
              <w:t>DYDDIAD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0F7B544F" w14:textId="77777777" w:rsidR="00B13ED2" w:rsidRDefault="00B13ED2" w:rsidP="00A96D64">
            <w:pPr>
              <w:ind w:left="567"/>
              <w:rPr>
                <w:rFonts w:ascii="Asap" w:hAnsi="Asap"/>
                <w:bCs/>
                <w:color w:val="767171" w:themeColor="background2" w:themeShade="80"/>
              </w:rPr>
            </w:pP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begin">
                <w:ffData>
                  <w:name w:val="Text2"/>
                  <w:enabled/>
                  <w:calcOnExit/>
                  <w:textInput>
                    <w:default w:val="00/00/0000"/>
                  </w:textInput>
                </w:ffData>
              </w:fldChar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instrText xml:space="preserve"> FORMTEXT </w:instrTex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separate"/>
            </w:r>
            <w:r w:rsidRPr="003E4BD8">
              <w:rPr>
                <w:rFonts w:ascii="Asap" w:hAnsi="Asap"/>
                <w:bCs/>
                <w:noProof/>
                <w:color w:val="767171" w:themeColor="background2" w:themeShade="80"/>
              </w:rPr>
              <w:t>00/00/0000</w:t>
            </w:r>
            <w:r w:rsidRPr="003E4BD8">
              <w:rPr>
                <w:rFonts w:ascii="Asap" w:hAnsi="Asap"/>
                <w:bCs/>
                <w:color w:val="767171" w:themeColor="background2" w:themeShade="80"/>
              </w:rPr>
              <w:fldChar w:fldCharType="end"/>
            </w:r>
          </w:p>
        </w:tc>
      </w:tr>
    </w:tbl>
    <w:p w14:paraId="76FC9568" w14:textId="77777777" w:rsidR="00584FA6" w:rsidRDefault="00584FA6" w:rsidP="00844BC5">
      <w:pPr>
        <w:ind w:left="567" w:right="254"/>
      </w:pPr>
      <w:r>
        <w:br w:type="page"/>
      </w:r>
    </w:p>
    <w:p w14:paraId="52FCAE37" w14:textId="77777777" w:rsidR="00584FA6" w:rsidRDefault="00584FA6">
      <w:pPr>
        <w:rPr>
          <w:rFonts w:ascii="MinionPro-Regular" w:hAnsi="MinionPro-Regular" w:cs="MinionPro-Regular"/>
          <w:color w:val="000000"/>
        </w:rPr>
      </w:pPr>
    </w:p>
    <w:p w14:paraId="1D339F45" w14:textId="77777777" w:rsidR="00C54FF3" w:rsidRPr="00C54FF3" w:rsidRDefault="00844BC5" w:rsidP="00A15F2D">
      <w:pPr>
        <w:tabs>
          <w:tab w:val="left" w:pos="6185"/>
        </w:tabs>
        <w:ind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7226C63" wp14:editId="6EA4CC68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D30B63">
                            <a:alpha val="20000"/>
                          </a:srgbClr>
                        </a:solidFill>
                        <a:ln w="38100">
                          <a:solidFill>
                            <a:srgbClr val="D30B63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2A9BEDB5" w14:textId="3BDDA332" w:rsidR="003C71C6" w:rsidRPr="003C71C6" w:rsidRDefault="00A15F2D" w:rsidP="00A15F2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D30B63"/>
                                <w:lang w:eastAsia="en-GB"/>
                              </w:rPr>
                              <w:t>Dogfen dempled yw hon, i’w diwygio a’i defnyddio fel sy’n briodol, ac rydym yn awgrymu eich bod yn gosod eich logo a’ch brandio eich hun arni.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26C63" id="Text Box 2" o:spid="_x0000_s1027" style="position:absolute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" fillcolor="#d30b63" strokecolor="#d30b63" strokeweight="3pt">
                <v:fill opacity="13107f"/>
                <v:stroke opacity="52428f"/>
                <v:textbox>
                  <w:txbxContent>
                    <w:p w14:paraId="2A9BEDB5" w14:textId="3BDDA332" w:rsidR="003C71C6" w:rsidRPr="003C71C6" w:rsidRDefault="00A15F2D" w:rsidP="00A15F2D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D30B63"/>
                          <w:lang w:eastAsia="en-GB"/>
                        </w:rPr>
                        <w:t>Dogfen dempled yw hon, i’w diwygio a’i defnyddio fel sy’n briodol, ac rydym yn awgrymu eich bod yn gosod eich logo a’ch brandio eich hun arni.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42A5B2" wp14:editId="6EDB7780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B22EB2" w14:textId="77777777" w:rsidR="00B8263F" w:rsidRPr="00EE3F53" w:rsidRDefault="00B8263F" w:rsidP="00B8263F">
                              <w:pPr>
                                <w:pStyle w:val="Paragraph-Orange"/>
                                <w:rPr>
                                  <w:color w:val="DF4D83"/>
                                </w:rPr>
                              </w:pPr>
                              <w:r w:rsidRPr="00967761">
                                <w:rPr>
                                  <w:color w:val="DF4D83"/>
                                </w:rPr>
      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      </w:r>
                            </w:p>
                            <w:p w14:paraId="48E3527B" w14:textId="13C8EE63" w:rsidR="00AD5CEC" w:rsidRPr="00AD5CEC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00DF3" w14:textId="26024A99" w:rsidR="00AD5CEC" w:rsidRPr="00AD5CEC" w:rsidRDefault="00B8263F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Ymwadiad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D4096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91ED0" w14:textId="77777777" w:rsidR="00B8263F" w:rsidRPr="00967761" w:rsidRDefault="00B8263F" w:rsidP="00B8263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 xml:space="preserve">Rhwydwaith o fudiadau cymorth i’r trydydd sector cyfan yng Nghymru yw Cefnogi Trydydd Sector Cymru. </w:t>
                              </w:r>
                            </w:p>
                            <w:p w14:paraId="630FCDBA" w14:textId="77777777" w:rsidR="00B8263F" w:rsidRPr="00967761" w:rsidRDefault="00B8263F" w:rsidP="00B8263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</w:p>
                            <w:p w14:paraId="7054534D" w14:textId="77777777" w:rsidR="00B8263F" w:rsidRPr="00967761" w:rsidRDefault="00B8263F" w:rsidP="00B8263F">
                              <w:pPr>
                                <w:rPr>
                                  <w:rFonts w:ascii="Calibri" w:hAnsi="Calibri" w:cs="OpenSans-Regular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 w:cs="OpenSans-Regular"/>
                                  <w:color w:val="DF4D83"/>
                                </w:rPr>
                                <w:t>Ceir ynddo’r 19 corff cymorth lleol a rhanbarthol ledled Cymru, y Cynghorau Gwirfoddol Sirol, a’r corff cymorth cenedlaethol, Cyngor Gweithredu Gwirfoddol Cymru (CGGC).</w:t>
                              </w:r>
                            </w:p>
                            <w:p w14:paraId="6E0C9F0A" w14:textId="77777777" w:rsidR="00B8263F" w:rsidRPr="00967761" w:rsidRDefault="00B8263F" w:rsidP="00B8263F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</w:p>
                            <w:p w14:paraId="753E3C63" w14:textId="77777777" w:rsidR="00B8263F" w:rsidRPr="00967761" w:rsidRDefault="00B8263F" w:rsidP="00B8263F">
                              <w:pPr>
                                <w:rPr>
                                  <w:rFonts w:ascii="Calibri" w:hAnsi="Calibri"/>
                                  <w:color w:val="DF4D83"/>
                                </w:rPr>
                              </w:pPr>
                              <w:r w:rsidRPr="00967761">
                                <w:rPr>
                                  <w:rFonts w:ascii="Calibri" w:hAnsi="Calibri"/>
                                  <w:color w:val="DF4D83"/>
                                </w:rPr>
                                <w:t>Am ragor o wybodaeth cysylltwch â</w:t>
                              </w:r>
                            </w:p>
                            <w:p w14:paraId="77253D5A" w14:textId="522ADDFB" w:rsidR="00AD5CEC" w:rsidRPr="00B8263F" w:rsidRDefault="00B8263F" w:rsidP="00006AE1">
                              <w:pPr>
                                <w:rPr>
                                  <w:color w:val="DF4D83"/>
                                  <w:u w:val="thick"/>
                                </w:rPr>
                              </w:pPr>
                              <w:r w:rsidRPr="00EE3F53">
                                <w:rPr>
                                  <w:color w:val="DF4D83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2A5B2" id="Group 37" o:spid="_x0000_s1028" style="position:absolute;margin-left:21.15pt;margin-top:499pt;width:517.25pt;height:305.4pt;z-index:251668480;mso-position-vertical-relative:page" coordsize="65696,3879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FB22EB2" w14:textId="77777777" w:rsidR="00B8263F" w:rsidRPr="00EE3F53" w:rsidRDefault="00B8263F" w:rsidP="00B8263F">
                        <w:pPr>
                          <w:pStyle w:val="Paragraph-Orange"/>
                          <w:rPr>
                            <w:color w:val="DF4D83"/>
                          </w:rPr>
                        </w:pPr>
                        <w:r w:rsidRPr="00967761">
                          <w:rPr>
                            <w:color w:val="DF4D83"/>
                          </w:rPr>
                          <w:t>Mae’r wybodaeth a ddarperir yn y daflen hon ar gyfer cyfarwyddyd yn unig. Nid yw’n amnewid am gyngor proffesiynol ac ni allwn dderbyn unrhyw gyfrifoldeb am golled o ganlyniad i unrhyw un sy’n gweithredu neu’n gwrthod gweithredu arno.</w:t>
                        </w:r>
                      </w:p>
                      <w:p w14:paraId="48E3527B" w14:textId="13C8EE63" w:rsidR="00AD5CEC" w:rsidRPr="00AD5CEC" w:rsidRDefault="00AD5CEC" w:rsidP="00AD5CEC">
                        <w:pPr>
                          <w:pStyle w:val="Paragraph-Pink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6+z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LO+vs8kAAADg&#13;&#10;AAAADwAAAAAAAAAAAAAAAAAHAgAAZHJzL2Rvd25yZXYueG1sUEsFBgAAAAADAAMAtwAAAP0CAAAA&#13;&#10;AA==&#13;&#10;" filled="f" stroked="f" strokeweight=".5pt">
                  <v:textbox>
                    <w:txbxContent>
                      <w:p w14:paraId="59300DF3" w14:textId="26024A99" w:rsidR="00AD5CEC" w:rsidRPr="00AD5CEC" w:rsidRDefault="00B8263F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z w:val="32"/>
                            <w:szCs w:val="32"/>
                          </w:rPr>
                          <w:t>Ymwadiad</w:t>
                        </w: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" strokecolor="#d40965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">
                  <v:imagedata r:id="rId10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" filled="f" stroked="f" strokeweight=".5pt">
                  <v:textbox>
                    <w:txbxContent>
                      <w:p w14:paraId="30A91ED0" w14:textId="77777777" w:rsidR="00B8263F" w:rsidRPr="00967761" w:rsidRDefault="00B8263F" w:rsidP="00B8263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 xml:space="preserve">Rhwydwaith o fudiadau cymorth i’r trydydd sector cyfan yng Nghymru yw Cefnogi Trydydd Sector Cymru. </w:t>
                        </w:r>
                      </w:p>
                      <w:p w14:paraId="630FCDBA" w14:textId="77777777" w:rsidR="00B8263F" w:rsidRPr="00967761" w:rsidRDefault="00B8263F" w:rsidP="00B8263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</w:p>
                      <w:p w14:paraId="7054534D" w14:textId="77777777" w:rsidR="00B8263F" w:rsidRPr="00967761" w:rsidRDefault="00B8263F" w:rsidP="00B8263F">
                        <w:pPr>
                          <w:rPr>
                            <w:rFonts w:ascii="Calibri" w:hAnsi="Calibri" w:cs="OpenSans-Regular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 w:cs="OpenSans-Regular"/>
                            <w:color w:val="DF4D83"/>
                          </w:rPr>
                          <w:t>Ceir ynddo’r 19 corff cymorth lleol a rhanbarthol ledled Cymru, y Cynghorau Gwirfoddol Sirol, a’r corff cymorth cenedlaethol, Cyngor Gweithredu Gwirfoddol Cymru (CGGC).</w:t>
                        </w:r>
                      </w:p>
                      <w:p w14:paraId="6E0C9F0A" w14:textId="77777777" w:rsidR="00B8263F" w:rsidRPr="00967761" w:rsidRDefault="00B8263F" w:rsidP="00B8263F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</w:p>
                      <w:p w14:paraId="753E3C63" w14:textId="77777777" w:rsidR="00B8263F" w:rsidRPr="00967761" w:rsidRDefault="00B8263F" w:rsidP="00B8263F">
                        <w:pPr>
                          <w:rPr>
                            <w:rFonts w:ascii="Calibri" w:hAnsi="Calibri"/>
                            <w:color w:val="DF4D83"/>
                          </w:rPr>
                        </w:pPr>
                        <w:r w:rsidRPr="00967761">
                          <w:rPr>
                            <w:rFonts w:ascii="Calibri" w:hAnsi="Calibri"/>
                            <w:color w:val="DF4D83"/>
                          </w:rPr>
                          <w:t>Am ragor o wybodaeth cysylltwch â</w:t>
                        </w:r>
                      </w:p>
                      <w:p w14:paraId="77253D5A" w14:textId="522ADDFB" w:rsidR="00AD5CEC" w:rsidRPr="00B8263F" w:rsidRDefault="00B8263F" w:rsidP="00006AE1">
                        <w:pPr>
                          <w:rPr>
                            <w:color w:val="DF4D83"/>
                            <w:u w:val="thick"/>
                          </w:rPr>
                        </w:pPr>
                        <w:r w:rsidRPr="00EE3F53">
                          <w:rPr>
                            <w:color w:val="DF4D83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AAE4A" w14:textId="77777777" w:rsidR="00C94CD3" w:rsidRDefault="00C94CD3" w:rsidP="00F6652A">
      <w:r>
        <w:separator/>
      </w:r>
    </w:p>
  </w:endnote>
  <w:endnote w:type="continuationSeparator" w:id="0">
    <w:p w14:paraId="239AB31E" w14:textId="77777777" w:rsidR="00C94CD3" w:rsidRDefault="00C94CD3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sap">
    <w:panose1 w:val="020F0504030202060203"/>
    <w:charset w:val="00"/>
    <w:family w:val="swiss"/>
    <w:pitch w:val="variable"/>
    <w:sig w:usb0="2000000F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3078BD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594D8A9" w14:textId="77777777" w:rsidR="00F6652A" w:rsidRDefault="00F6652A" w:rsidP="00F665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299F7" w14:textId="77777777" w:rsidR="00844BC5" w:rsidRDefault="00844BC5">
    <w:pPr>
      <w:pStyle w:val="Footer"/>
    </w:pPr>
  </w:p>
  <w:p w14:paraId="184958A6" w14:textId="77777777" w:rsidR="00F6652A" w:rsidRDefault="00844BC5" w:rsidP="00F6652A">
    <w:pPr>
      <w:pStyle w:val="Footer"/>
      <w:ind w:right="360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064D8A" wp14:editId="5CD9592F">
              <wp:simplePos x="0" y="0"/>
              <wp:positionH relativeFrom="margin">
                <wp:posOffset>-443230</wp:posOffset>
              </wp:positionH>
              <wp:positionV relativeFrom="page">
                <wp:posOffset>10434523</wp:posOffset>
              </wp:positionV>
              <wp:extent cx="7526020" cy="815340"/>
              <wp:effectExtent l="0" t="0" r="5080" b="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D3D6AC" id="Rectangle 4" o:spid="_x0000_s1026" alt="&quot;&quot;" style="position:absolute;margin-left:-34.9pt;margin-top:821.6pt;width:592.6pt;height:6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" fillcolor="#d40965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0805F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FECCC" wp14:editId="24CC100C">
              <wp:simplePos x="0" y="0"/>
              <wp:positionH relativeFrom="margin">
                <wp:posOffset>-446405</wp:posOffset>
              </wp:positionH>
              <wp:positionV relativeFrom="page">
                <wp:posOffset>10439707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D409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A19E34" id="Rectangle 6" o:spid="_x0000_s1026" alt="&quot;&quot;" style="position:absolute;margin-left:-35.15pt;margin-top:822pt;width:592.6pt;height:64.2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" fillcolor="#d40965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B0541" w14:textId="77777777" w:rsidR="00C94CD3" w:rsidRDefault="00C94CD3" w:rsidP="00F6652A">
      <w:r>
        <w:separator/>
      </w:r>
    </w:p>
  </w:footnote>
  <w:footnote w:type="continuationSeparator" w:id="0">
    <w:p w14:paraId="2DFB848E" w14:textId="77777777" w:rsidR="00C94CD3" w:rsidRDefault="00C94CD3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C9259" w14:textId="18F38B79" w:rsidR="00C578DE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42D02B1" wp14:editId="0DCD175F">
              <wp:simplePos x="0" y="0"/>
              <wp:positionH relativeFrom="column">
                <wp:posOffset>-451485</wp:posOffset>
              </wp:positionH>
              <wp:positionV relativeFrom="page">
                <wp:posOffset>4123578</wp:posOffset>
              </wp:positionV>
              <wp:extent cx="452120" cy="6118860"/>
              <wp:effectExtent l="0" t="0" r="5080" b="2540"/>
              <wp:wrapNone/>
              <wp:docPr id="5" name="Group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9" name="Text Box 9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F2D42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281824E7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2D02B1" id="Group 5" o:spid="_x0000_s1034" alt="&quot;&quot;" style="position:absolute;margin-left:-35.55pt;margin-top:324.7pt;width:35.6pt;height:481.8pt;z-index:251663360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" fillcolor="white [3201]" stroked="f" strokeweight=".5pt">
                <v:textbox style="layout-flow:vertical-ideographic">
                  <w:txbxContent>
                    <w:p w14:paraId="551F2D42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281824E7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">
                <v:imagedata r:id="rId2" o:title=""/>
              </v:shape>
              <w10:wrap anchory="page"/>
            </v:group>
          </w:pict>
        </mc:Fallback>
      </mc:AlternateContent>
    </w:r>
    <w:r w:rsidR="00662F36" w:rsidRPr="00662F36">
      <w:rPr>
        <w:b/>
        <w:bCs/>
        <w:color w:val="D40D64"/>
      </w:rPr>
      <w:fldChar w:fldCharType="begin"/>
    </w:r>
    <w:r w:rsidR="00662F36" w:rsidRPr="00662F36">
      <w:rPr>
        <w:b/>
        <w:bCs/>
        <w:color w:val="D40D64"/>
      </w:rPr>
      <w:instrText xml:space="preserve"> STYLEREF Title \* MERGEFORMAT </w:instrText>
    </w:r>
    <w:r w:rsidR="00662F36" w:rsidRPr="00662F36">
      <w:rPr>
        <w:b/>
        <w:bCs/>
        <w:color w:val="D40D64"/>
      </w:rPr>
      <w:fldChar w:fldCharType="separate"/>
    </w:r>
    <w:r w:rsidR="00261ECB">
      <w:rPr>
        <w:b/>
        <w:bCs/>
        <w:noProof/>
        <w:color w:val="D40D64"/>
      </w:rPr>
      <w:t>[Cytundeb Enghreifftiol ar gyfer Gwirfoddolwyr]</w:t>
    </w:r>
    <w:r w:rsidR="00662F36" w:rsidRPr="00662F36">
      <w:rPr>
        <w:b/>
        <w:bCs/>
        <w:color w:val="D40D64"/>
      </w:rPr>
      <w:fldChar w:fldCharType="end"/>
    </w:r>
    <w:r w:rsidR="00C578DE">
      <w:ptab w:relativeTo="margin" w:alignment="center" w:leader="none"/>
    </w:r>
    <w:r w:rsidR="00C94CD3">
      <w:fldChar w:fldCharType="begin"/>
    </w:r>
    <w:r w:rsidR="00C94CD3">
      <w:instrText xml:space="preserve"> STYLEREF Subtitle \* MERGEFORMAT </w:instrText>
    </w:r>
    <w:r w:rsidR="00C94CD3">
      <w:fldChar w:fldCharType="separate"/>
    </w:r>
    <w:r w:rsidR="00261ECB">
      <w:rPr>
        <w:noProof/>
      </w:rPr>
      <w:t>[Templed]</w:t>
    </w:r>
    <w:r w:rsidR="00C94CD3">
      <w:rPr>
        <w:noProof/>
      </w:rPr>
      <w:fldChar w:fldCharType="end"/>
    </w:r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261ECB">
      <w:rPr>
        <w:noProof/>
      </w:rPr>
      <w:t>12/02/2021</w:t>
    </w:r>
    <w:r w:rsidR="00236ADC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82D56" w14:textId="77777777" w:rsidR="00844BC5" w:rsidRDefault="00844BC5">
    <w:pPr>
      <w:pStyle w:val="Header"/>
    </w:pPr>
    <w:r w:rsidRPr="00844BC5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3F46CE" wp14:editId="2B8C0170">
              <wp:simplePos x="0" y="0"/>
              <wp:positionH relativeFrom="column">
                <wp:posOffset>-444068</wp:posOffset>
              </wp:positionH>
              <wp:positionV relativeFrom="page">
                <wp:posOffset>4129823</wp:posOffset>
              </wp:positionV>
              <wp:extent cx="452120" cy="6118860"/>
              <wp:effectExtent l="0" t="0" r="5080" b="254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0" y="0"/>
                        <a:chExt cx="452121" cy="6119446"/>
                      </a:xfrm>
                    </wpg:grpSpPr>
                    <wps:wsp>
                      <wps:cNvPr id="15" name="Text Box 15"/>
                      <wps:cNvSpPr txBox="1"/>
                      <wps:spPr>
                        <a:xfrm rot="10800000">
                          <a:off x="0" y="0"/>
                          <a:ext cx="452121" cy="61194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B876B" w14:textId="77777777" w:rsidR="00844BC5" w:rsidRPr="00AD5CEC" w:rsidRDefault="00844BC5" w:rsidP="00844BC5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5CEC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 Trydydd Sector Cymru</w:t>
                            </w:r>
                            <w:r w:rsidRPr="00AD5CEC">
                              <w:rPr>
                                <w:rFonts w:ascii="OpenSans-Regular" w:hAnsi="OpenSans-Regular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AD5CEC">
                              <w:rPr>
                                <w:rFonts w:asciiTheme="minorHAnsi" w:hAnsiTheme="minorHAnsi" w:cs="OpenSans-Regular"/>
                                <w:color w:val="D50367"/>
                                <w:sz w:val="28"/>
                                <w:szCs w:val="28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 Sector Support Wales</w:t>
                            </w:r>
                          </w:p>
                          <w:p w14:paraId="76C6DBCD" w14:textId="77777777" w:rsidR="00844BC5" w:rsidRPr="00AD5CEC" w:rsidRDefault="00844BC5" w:rsidP="00844BC5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99" y="416459"/>
                          <a:ext cx="38100" cy="5664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3F46CE" id="Group 14" o:spid="_x0000_s1037" alt="&quot;&quot;" style="position:absolute;margin-left:-34.95pt;margin-top:325.2pt;width:35.6pt;height:481.8pt;z-index:251660288;mso-position-vertical-relative:page" coordsize="4521,611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8" type="#_x0000_t202" style="position:absolute;width:4521;height:61194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" fillcolor="white [3201]" stroked="f" strokeweight=".5pt">
                <v:textbox style="layout-flow:vertical-ideographic">
                  <w:txbxContent>
                    <w:p w14:paraId="303B876B" w14:textId="77777777" w:rsidR="00844BC5" w:rsidRPr="00AD5CEC" w:rsidRDefault="00844BC5" w:rsidP="00844BC5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AD5CEC">
                        <w:rPr>
                          <w:rFonts w:asciiTheme="minorHAnsi" w:hAnsiTheme="minorHAnsi" w:cs="OpenSans-Bold"/>
                          <w:b/>
                          <w:bCs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Cefnogi Trydydd Sector Cymru</w:t>
                      </w:r>
                      <w:r w:rsidRPr="00AD5CEC">
                        <w:rPr>
                          <w:rFonts w:ascii="OpenSans-Regular" w:hAnsi="OpenSans-Regular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AD5CEC">
                        <w:rPr>
                          <w:rFonts w:asciiTheme="minorHAnsi" w:hAnsiTheme="minorHAnsi" w:cs="OpenSans-Regular"/>
                          <w:color w:val="D50367"/>
                          <w:sz w:val="28"/>
                          <w:szCs w:val="28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  <w:t>Third Sector Support Wales</w:t>
                      </w:r>
                    </w:p>
                    <w:p w14:paraId="76C6DBCD" w14:textId="77777777" w:rsidR="00844BC5" w:rsidRPr="00AD5CEC" w:rsidRDefault="00844BC5" w:rsidP="00844BC5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9" type="#_x0000_t75" style="position:absolute;left:3892;top:4164;width:381;height:566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">
                <v:imagedata r:id="rId2" o:title="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2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3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4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8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displayBackgroundShape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493"/>
    <w:rsid w:val="00006AE1"/>
    <w:rsid w:val="00061D3B"/>
    <w:rsid w:val="0007107B"/>
    <w:rsid w:val="000C03BC"/>
    <w:rsid w:val="0022084C"/>
    <w:rsid w:val="00236ADC"/>
    <w:rsid w:val="00261ECB"/>
    <w:rsid w:val="0036270E"/>
    <w:rsid w:val="003C71C6"/>
    <w:rsid w:val="003E4BD8"/>
    <w:rsid w:val="004C366B"/>
    <w:rsid w:val="00580E35"/>
    <w:rsid w:val="00584FA6"/>
    <w:rsid w:val="00662F36"/>
    <w:rsid w:val="006B4458"/>
    <w:rsid w:val="00741CC1"/>
    <w:rsid w:val="00796F43"/>
    <w:rsid w:val="008218E0"/>
    <w:rsid w:val="00844BC5"/>
    <w:rsid w:val="00853596"/>
    <w:rsid w:val="008C4025"/>
    <w:rsid w:val="008C4F83"/>
    <w:rsid w:val="008D158C"/>
    <w:rsid w:val="00925E5F"/>
    <w:rsid w:val="00986082"/>
    <w:rsid w:val="009E0938"/>
    <w:rsid w:val="009E2004"/>
    <w:rsid w:val="00A11493"/>
    <w:rsid w:val="00A15F2D"/>
    <w:rsid w:val="00A62281"/>
    <w:rsid w:val="00A73314"/>
    <w:rsid w:val="00A80599"/>
    <w:rsid w:val="00AD5CEC"/>
    <w:rsid w:val="00B13ED2"/>
    <w:rsid w:val="00B61DBC"/>
    <w:rsid w:val="00B8263F"/>
    <w:rsid w:val="00B903F2"/>
    <w:rsid w:val="00BB2E28"/>
    <w:rsid w:val="00C11EBA"/>
    <w:rsid w:val="00C54FF3"/>
    <w:rsid w:val="00C55632"/>
    <w:rsid w:val="00C578DE"/>
    <w:rsid w:val="00C94CD3"/>
    <w:rsid w:val="00CD0457"/>
    <w:rsid w:val="00CD2E40"/>
    <w:rsid w:val="00CF6F86"/>
    <w:rsid w:val="00DB3B16"/>
    <w:rsid w:val="00DC5F35"/>
    <w:rsid w:val="00EA7FA1"/>
    <w:rsid w:val="00EC29C4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F8823"/>
  <w15:chartTrackingRefBased/>
  <w15:docId w15:val="{C69C553F-0197-6A4B-A41B-1D0957D0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-Orange">
    <w:name w:val="Paragraph-Orange"/>
    <w:basedOn w:val="NoParagraphStyle"/>
    <w:uiPriority w:val="99"/>
    <w:rsid w:val="00B8263F"/>
    <w:pPr>
      <w:suppressAutoHyphens/>
    </w:pPr>
    <w:rPr>
      <w:rFonts w:ascii="OpenSans-Regular" w:hAnsi="OpenSans-Regular" w:cs="OpenSans-Regular"/>
      <w:color w:val="EA681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bermiller/Library/Containers/com.wdc.WDDesktop.WDDesktopFinderSync/Data/volumes/0175117a-3038-44aa-bce1-acf3fcc2f56f/Amber's%20MyCloud%20Home/02_Spokes/00_SpokesEducation/04_TSSW/03_PDFFiles/00_Assets/05_Templates/TSSW_Templatefile_Pi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TSSW_Templatefile_Pink.dotx</Template>
  <TotalTime>13</TotalTime>
  <Pages>5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Amber Miller</cp:lastModifiedBy>
  <cp:revision>5</cp:revision>
  <dcterms:created xsi:type="dcterms:W3CDTF">2021-01-29T09:53:00Z</dcterms:created>
  <dcterms:modified xsi:type="dcterms:W3CDTF">2021-02-12T15:57:00Z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