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4128"/>
        <w:gridCol w:w="4394"/>
      </w:tblGrid>
      <w:tr w:rsidR="00B903F2" w14:paraId="1965013B" w14:textId="77777777" w:rsidTr="001E20CF">
        <w:trPr>
          <w:trHeight w:val="1272"/>
        </w:trPr>
        <w:tc>
          <w:tcPr>
            <w:tcW w:w="4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52751A" w14:textId="77777777" w:rsidR="00B903F2" w:rsidRDefault="00B903F2" w:rsidP="00B903F2">
            <w:pPr>
              <w:ind w:right="-313"/>
            </w:pPr>
            <w:r>
              <w:rPr>
                <w:noProof/>
              </w:rPr>
              <w:drawing>
                <wp:inline distT="0" distB="0" distL="0" distR="0" wp14:anchorId="3485B3B9" wp14:editId="084C80B9">
                  <wp:extent cx="2303922" cy="1366576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54" cy="1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6963168D" w14:textId="619BEB02" w:rsidR="00236ADC" w:rsidRPr="00662F36" w:rsidRDefault="00114665" w:rsidP="00662F36">
            <w:pPr>
              <w:pStyle w:val="Title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r w:rsidR="00EE3F53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Polisi Gwirfoddoli Enghreifftiol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B903F2" w14:paraId="2768BF04" w14:textId="77777777" w:rsidTr="001E20CF">
        <w:tc>
          <w:tcPr>
            <w:tcW w:w="41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ECFE63" w14:textId="77777777" w:rsidR="00B903F2" w:rsidRDefault="00B903F2" w:rsidP="00B903F2">
            <w:pPr>
              <w:ind w:right="-313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68E80084" w14:textId="2E196729" w:rsidR="00B903F2" w:rsidRPr="00662F36" w:rsidRDefault="00114665" w:rsidP="00662F36">
            <w:pPr>
              <w:pStyle w:val="Subtitle"/>
              <w:rPr>
                <w:rFonts w:ascii="Calibri" w:hAnsi="Calibri" w:cs="Calibri"/>
                <w:sz w:val="44"/>
                <w:szCs w:val="44"/>
              </w:rPr>
            </w:pP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1E20C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EE3F53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7874C7FA" w14:textId="77777777" w:rsidR="00DC5F35" w:rsidRDefault="00DC5F35" w:rsidP="009E0938">
      <w:pPr>
        <w:ind w:firstLine="567"/>
      </w:pPr>
    </w:p>
    <w:p w14:paraId="3328C59F" w14:textId="77777777" w:rsidR="00C54FF3" w:rsidRPr="00C54FF3" w:rsidRDefault="00C54FF3" w:rsidP="009E0938">
      <w:pPr>
        <w:ind w:firstLine="567"/>
      </w:pPr>
    </w:p>
    <w:p w14:paraId="3E322BB8" w14:textId="77777777" w:rsidR="00C54FF3" w:rsidRPr="00C54FF3" w:rsidRDefault="00C54FF3" w:rsidP="009E0938">
      <w:pPr>
        <w:ind w:firstLine="567"/>
      </w:pPr>
    </w:p>
    <w:p w14:paraId="25C40C36" w14:textId="77777777" w:rsidR="00C54FF3" w:rsidRPr="00C54FF3" w:rsidRDefault="00C54FF3" w:rsidP="009E0938">
      <w:pPr>
        <w:ind w:firstLine="567"/>
      </w:pPr>
    </w:p>
    <w:p w14:paraId="6D152957" w14:textId="77777777" w:rsidR="00C54FF3" w:rsidRPr="00C54FF3" w:rsidRDefault="00C54FF3" w:rsidP="009E0938">
      <w:pPr>
        <w:ind w:firstLine="567"/>
      </w:pPr>
    </w:p>
    <w:p w14:paraId="5FDFD182" w14:textId="77777777" w:rsidR="00C54FF3" w:rsidRPr="00C54FF3" w:rsidRDefault="00C54FF3" w:rsidP="009E0938">
      <w:pPr>
        <w:ind w:firstLine="567"/>
      </w:pPr>
    </w:p>
    <w:p w14:paraId="28755F70" w14:textId="77777777" w:rsidR="00C54FF3" w:rsidRPr="00C54FF3" w:rsidRDefault="00C54FF3" w:rsidP="009E0938">
      <w:pPr>
        <w:ind w:firstLine="567"/>
      </w:pPr>
    </w:p>
    <w:p w14:paraId="39DB2527" w14:textId="77777777" w:rsidR="00C54FF3" w:rsidRDefault="00C54FF3" w:rsidP="009E0938">
      <w:pPr>
        <w:ind w:firstLine="567"/>
      </w:pPr>
    </w:p>
    <w:p w14:paraId="272D1E5D" w14:textId="77777777" w:rsidR="00C54FF3" w:rsidRDefault="001E20CF" w:rsidP="001E20C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F2FBBD" wp14:editId="79B08D40">
                <wp:simplePos x="0" y="0"/>
                <wp:positionH relativeFrom="margin">
                  <wp:posOffset>400050</wp:posOffset>
                </wp:positionH>
                <wp:positionV relativeFrom="paragraph">
                  <wp:posOffset>86360</wp:posOffset>
                </wp:positionV>
                <wp:extent cx="5833745" cy="981710"/>
                <wp:effectExtent l="12700" t="12700" r="20955" b="21590"/>
                <wp:wrapTight wrapText="bothSides">
                  <wp:wrapPolygon edited="0">
                    <wp:start x="282" y="-279"/>
                    <wp:lineTo x="-47" y="-279"/>
                    <wp:lineTo x="-47" y="20398"/>
                    <wp:lineTo x="282" y="21796"/>
                    <wp:lineTo x="21254" y="21796"/>
                    <wp:lineTo x="21395" y="21796"/>
                    <wp:lineTo x="21631" y="19001"/>
                    <wp:lineTo x="21631" y="1956"/>
                    <wp:lineTo x="21537" y="838"/>
                    <wp:lineTo x="21301" y="-279"/>
                    <wp:lineTo x="282" y="-279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981710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7CC796AB" w14:textId="77777777" w:rsidR="00EE3F53" w:rsidRPr="00814F46" w:rsidRDefault="00EE3F53" w:rsidP="00EE3F53">
                            <w:pPr>
                              <w:jc w:val="center"/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</w:pPr>
                            <w:r w:rsidRPr="00814F46"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  <w:t>Bwriedir yr</w:t>
                            </w:r>
                            <w:r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  <w:t xml:space="preserve"> enghraifft hon fel canllaw a dylid ei haddasu fel y bo’n briodol i’ch mudiad penodol. I gael rhagor o wybodaeth, gweler y taflenni gwybodaeth</w:t>
                            </w:r>
                            <w:r w:rsidRPr="00814F46"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  <w:t>:</w:t>
                            </w:r>
                          </w:p>
                          <w:p w14:paraId="0FEC1749" w14:textId="77777777" w:rsidR="00EE3F53" w:rsidRPr="00814F46" w:rsidRDefault="00EE3F53" w:rsidP="00EE3F5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D40D64"/>
                                <w:lang w:val="cy-GB"/>
                              </w:rPr>
                            </w:pPr>
                            <w:r w:rsidRPr="00814F46">
                              <w:rPr>
                                <w:rFonts w:cstheme="minorHAnsi"/>
                                <w:b/>
                                <w:bCs/>
                                <w:color w:val="D40D64"/>
                                <w:lang w:val="cy-GB"/>
                              </w:rPr>
                              <w:t xml:space="preserve">4.2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40D64"/>
                                <w:lang w:val="cy-GB"/>
                              </w:rPr>
                              <w:t xml:space="preserve">Datblygu Strategaeth Gwirfoddolwyr </w:t>
                            </w:r>
                          </w:p>
                          <w:p w14:paraId="727DCF85" w14:textId="21B74203" w:rsidR="001E20CF" w:rsidRPr="00EE3F53" w:rsidRDefault="00EE3F53" w:rsidP="00EE3F53">
                            <w:pPr>
                              <w:jc w:val="center"/>
                              <w:rPr>
                                <w:color w:val="D40D64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14F46">
                              <w:rPr>
                                <w:rFonts w:cstheme="minorHAnsi"/>
                                <w:b/>
                                <w:bCs/>
                                <w:color w:val="D40D64"/>
                                <w:lang w:val="cy-GB"/>
                              </w:rPr>
                              <w:t xml:space="preserve">4.3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40D64"/>
                                <w:lang w:val="cy-GB"/>
                              </w:rPr>
                              <w:t>Creu Polisi Gwirfoddoli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2FBBD" id="Text Box 5" o:spid="_x0000_s1026" style="position:absolute;margin-left:31.5pt;margin-top:6.8pt;width:459.35pt;height:77.3pt;z-index:-25162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" fillcolor="#d30b63" strokecolor="#d30b63" strokeweight="3pt">
                <v:fill opacity="13107f"/>
                <v:stroke opacity="52428f"/>
                <v:textbox>
                  <w:txbxContent>
                    <w:p w14:paraId="7CC796AB" w14:textId="77777777" w:rsidR="00EE3F53" w:rsidRPr="00814F46" w:rsidRDefault="00EE3F53" w:rsidP="00EE3F53">
                      <w:pPr>
                        <w:jc w:val="center"/>
                        <w:rPr>
                          <w:rFonts w:eastAsia="Arial" w:cstheme="minorHAnsi"/>
                          <w:color w:val="D40D64"/>
                          <w:lang w:val="cy-GB"/>
                        </w:rPr>
                      </w:pPr>
                      <w:r w:rsidRPr="00814F46">
                        <w:rPr>
                          <w:rFonts w:eastAsia="Arial" w:cstheme="minorHAnsi"/>
                          <w:color w:val="D40D64"/>
                          <w:lang w:val="cy-GB"/>
                        </w:rPr>
                        <w:t>Bwriedir yr</w:t>
                      </w:r>
                      <w:r>
                        <w:rPr>
                          <w:rFonts w:eastAsia="Arial" w:cstheme="minorHAnsi"/>
                          <w:color w:val="D40D64"/>
                          <w:lang w:val="cy-GB"/>
                        </w:rPr>
                        <w:t xml:space="preserve"> enghraifft hon fel canllaw a dylid ei haddasu fel y bo’n briodol i’ch mudiad penodol. I gael rhagor o wybodaeth, gweler y taflenni gwybodaeth</w:t>
                      </w:r>
                      <w:r w:rsidRPr="00814F46">
                        <w:rPr>
                          <w:rFonts w:eastAsia="Arial" w:cstheme="minorHAnsi"/>
                          <w:color w:val="D40D64"/>
                          <w:lang w:val="cy-GB"/>
                        </w:rPr>
                        <w:t>:</w:t>
                      </w:r>
                    </w:p>
                    <w:p w14:paraId="0FEC1749" w14:textId="77777777" w:rsidR="00EE3F53" w:rsidRPr="00814F46" w:rsidRDefault="00EE3F53" w:rsidP="00EE3F5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D40D64"/>
                          <w:lang w:val="cy-GB"/>
                        </w:rPr>
                      </w:pPr>
                      <w:r w:rsidRPr="00814F46">
                        <w:rPr>
                          <w:rFonts w:cstheme="minorHAnsi"/>
                          <w:b/>
                          <w:bCs/>
                          <w:color w:val="D40D64"/>
                          <w:lang w:val="cy-GB"/>
                        </w:rPr>
                        <w:t xml:space="preserve">4.2 </w:t>
                      </w:r>
                      <w:r>
                        <w:rPr>
                          <w:rFonts w:cstheme="minorHAnsi"/>
                          <w:b/>
                          <w:bCs/>
                          <w:color w:val="D40D64"/>
                          <w:lang w:val="cy-GB"/>
                        </w:rPr>
                        <w:t xml:space="preserve">Datblygu Strategaeth Gwirfoddolwyr </w:t>
                      </w:r>
                    </w:p>
                    <w:p w14:paraId="727DCF85" w14:textId="21B74203" w:rsidR="001E20CF" w:rsidRPr="00EE3F53" w:rsidRDefault="00EE3F53" w:rsidP="00EE3F53">
                      <w:pPr>
                        <w:jc w:val="center"/>
                        <w:rPr>
                          <w:color w:val="D40D64"/>
                          <w:sz w:val="22"/>
                          <w:szCs w:val="22"/>
                          <w:lang w:val="cy-GB"/>
                        </w:rPr>
                      </w:pPr>
                      <w:r w:rsidRPr="00814F46">
                        <w:rPr>
                          <w:rFonts w:cstheme="minorHAnsi"/>
                          <w:b/>
                          <w:bCs/>
                          <w:color w:val="D40D64"/>
                          <w:lang w:val="cy-GB"/>
                        </w:rPr>
                        <w:t xml:space="preserve">4.3 </w:t>
                      </w:r>
                      <w:r>
                        <w:rPr>
                          <w:rFonts w:cstheme="minorHAnsi"/>
                          <w:b/>
                          <w:bCs/>
                          <w:color w:val="D40D64"/>
                          <w:lang w:val="cy-GB"/>
                        </w:rPr>
                        <w:t>Creu Polisi Gwirfoddoli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08F29D6C" w14:textId="77777777" w:rsidR="001E20CF" w:rsidRDefault="001E20CF" w:rsidP="001E20CF"/>
    <w:p w14:paraId="5E8DDE39" w14:textId="77777777" w:rsidR="001E20CF" w:rsidRDefault="001E20CF" w:rsidP="001E20CF"/>
    <w:p w14:paraId="03930E12" w14:textId="77777777" w:rsidR="001E20CF" w:rsidRDefault="001E20CF" w:rsidP="001E20CF"/>
    <w:p w14:paraId="3B8F8874" w14:textId="77777777" w:rsidR="001E20CF" w:rsidRDefault="001E20CF" w:rsidP="001E20CF"/>
    <w:p w14:paraId="0C72A1A9" w14:textId="77777777" w:rsidR="001E20CF" w:rsidRDefault="001E20CF" w:rsidP="001E20CF"/>
    <w:p w14:paraId="24B089DE" w14:textId="77777777" w:rsidR="00F26C38" w:rsidRDefault="00F26C38" w:rsidP="009E0938">
      <w:pPr>
        <w:ind w:left="720"/>
      </w:pPr>
    </w:p>
    <w:p w14:paraId="23A5C957" w14:textId="77777777" w:rsidR="001E20CF" w:rsidRDefault="001E20CF" w:rsidP="009E0938">
      <w:pPr>
        <w:ind w:left="720"/>
      </w:pPr>
    </w:p>
    <w:p w14:paraId="26BF8EA5" w14:textId="77777777" w:rsidR="00EE3F53" w:rsidRPr="00F4259E" w:rsidRDefault="00EE3F53" w:rsidP="00EE3F53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Cyflwyniad</w:t>
      </w:r>
    </w:p>
    <w:p w14:paraId="214C172E" w14:textId="77777777" w:rsidR="001E20CF" w:rsidRDefault="001E20CF" w:rsidP="00114665">
      <w:pPr>
        <w:ind w:right="254" w:firstLine="851"/>
        <w:rPr>
          <w:rFonts w:ascii="Calibri" w:hAnsi="Calibri"/>
          <w:b/>
          <w:bCs/>
          <w:color w:val="D40965"/>
        </w:rPr>
      </w:pPr>
    </w:p>
    <w:p w14:paraId="7CDBF707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Mae’r polisi gwirfoddoli hwn yn amlinellu’r egwyddorion a’r arferion yr ydym yn eu dilyn i gynnwys gwirfoddolwyr ac mae’n berthnasol i’r staff, y gwirfoddolwyr a’r ymddiriedolwyr o fewn y mudiad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Ei nod yw creu dealltwriaeth gyffredin ac egluro rolau a chyfrifoldebau er mwyn sicrhau bod y safonau uchaf yn cael eu cynnal o ran rheoli gwirfoddolwyr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DA0C8B9" w14:textId="77777777" w:rsidR="00EE3F53" w:rsidRPr="00F4259E" w:rsidRDefault="00EE3F53" w:rsidP="00EE3F53">
      <w:pPr>
        <w:ind w:left="567" w:right="254" w:firstLine="851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C411A61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Mae’r llawlyfr gwirfoddolwyr yn rhoi rhagor o fanylion ar y cymorth a’r gweithdrefnau sydd ar waith i 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0889949" w14:textId="5D47CFC9" w:rsidR="001E20CF" w:rsidRDefault="001E20CF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4AE0B4E1" w14:textId="77777777" w:rsidR="00EE3F53" w:rsidRPr="00F4259E" w:rsidRDefault="00EE3F53" w:rsidP="00EE3F53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Ein hymrwymiadau </w:t>
      </w:r>
    </w:p>
    <w:p w14:paraId="5AB8A713" w14:textId="77777777" w:rsidR="001E20CF" w:rsidRDefault="001E20CF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60DA0433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Rydyn ni’n cydnabod gwirfoddolwyr fel rhan annatod o’r mudiad. Mae eu cyfraniad yn cefnogi ein cenhadaeth a’n hamcanion strategol ac yn ategu rôl staff cyflogedig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Rydyn ni’n ceisio annog a chefnogi gwirfoddolwyr i gymryd rhan er mwyn sicrhau bod gwirfoddoli o fudd i’r mudiad, ei gleientiaid ac i’r gwirfoddolwyr eu hunain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6DFF2E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875F0E9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camau priodol yn cael eu cymryd er mwyn sicrhau bod staff cyflogedig yn eglur ynghylch rôl gwirfoddolwyr ac er mwyn meithrin cydberthnasau gwaith da rhwng staff cyflogedig a gwirfoddolwyr. Ni fydd gwirfoddolwyr yn cael eu defnyddio i gymryd lle staff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FA823E9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07698DB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Rydyn ni’n ymrwymedig i gynnig amrediad hyblyg o gyfleoedd ac annog amrywiaeth o bobl i wirfoddoli gyda ni, gan gynnwys y rheini o grwpiau heb gynrychiolaeth ddigonol fel ieuenctid, pobl ag anableddau, pobl hŷn a phobl o gymunedau </w:t>
      </w:r>
      <w:r w:rsidRPr="005A273E">
        <w:rPr>
          <w:rFonts w:ascii="Calibri" w:hAnsi="Calibri" w:cs="Microsoft Sans Serif"/>
          <w:color w:val="767171" w:themeColor="background2" w:themeShade="80"/>
          <w:lang w:val="cy-GB"/>
        </w:rPr>
        <w:t>ethnig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amrywiol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0D2E30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55C325F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Rydyn ni’n sylweddoli bod costau’n gysylltiedig â chynnwys gwirfoddolwyr a byddwn yn ceisio sicrhau bod adnoddau ariannol a staffio digonol ar gael i ddatblygu a chefnogi gwirfoddoli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1D05549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08AAB72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Rydyn ni’n cydnabod bod gan bobl yr hawl i gymryd rhan ym mywyd eu cymunedau drwy wirfoddoli a’u bod yn gallu cyfrannu mewn llawer o ffyrdd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Rydyn ni’n cydnabod ein cyfrifoldeb i drefnu gwirfoddolwyr mewn modd effeithlon a sensitif fel bod y rhodd werthfawr o amser y gwirfoddolwr yn cael ei ddefnyddio yn y modd gorau posibl i gyflwyno buddion i bawb dan sylw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2E6D311" w14:textId="011CF7FE" w:rsidR="00546BD4" w:rsidRDefault="00546BD4" w:rsidP="001E20C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p w14:paraId="4F626DBD" w14:textId="77777777" w:rsidR="00EE3F53" w:rsidRPr="001E20CF" w:rsidRDefault="00EE3F53" w:rsidP="001E20C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p w14:paraId="46A28441" w14:textId="77777777" w:rsidR="00EE3F53" w:rsidRPr="00F4259E" w:rsidRDefault="00EE3F53" w:rsidP="00EE3F53">
      <w:pPr>
        <w:ind w:left="567" w:right="254"/>
        <w:rPr>
          <w:lang w:val="cy-GB"/>
        </w:rPr>
      </w:pPr>
      <w:r w:rsidRPr="00F4259E">
        <w:rPr>
          <w:noProof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B89B09" wp14:editId="3C2097EA">
                <wp:simplePos x="0" y="0"/>
                <wp:positionH relativeFrom="margin">
                  <wp:posOffset>-444500</wp:posOffset>
                </wp:positionH>
                <wp:positionV relativeFrom="margin">
                  <wp:posOffset>9980930</wp:posOffset>
                </wp:positionV>
                <wp:extent cx="7526215" cy="91440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215" cy="91440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25DD8" id="Rectangle 3" o:spid="_x0000_s1026" alt="&quot;&quot;" style="position:absolute;margin-left:-35pt;margin-top:785.9pt;width:592.6pt;height:1in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" fillcolor="#d40965" stroked="f" strokeweight="1pt">
                <w10:wrap anchorx="margin" anchory="margin"/>
              </v:rect>
            </w:pict>
          </mc:Fallback>
        </mc:AlternateContent>
      </w: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Beth yw gwirfoddolwr</w:t>
      </w:r>
      <w:r w:rsidRPr="00F4259E">
        <w:rPr>
          <w:rFonts w:ascii="Calibri" w:hAnsi="Calibri"/>
          <w:b/>
          <w:bCs/>
          <w:color w:val="D40965"/>
          <w:sz w:val="28"/>
          <w:szCs w:val="28"/>
          <w:lang w:val="cy-GB"/>
        </w:rPr>
        <w:t>?</w:t>
      </w:r>
    </w:p>
    <w:p w14:paraId="2711BF64" w14:textId="2D833936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4282551E" w14:textId="77777777" w:rsidR="00EE3F53" w:rsidRPr="00F4259E" w:rsidRDefault="00EE3F53" w:rsidP="00EE3F53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Beth yw gwirfoddolwr</w:t>
      </w:r>
      <w:r w:rsidRPr="00F4259E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?</w:t>
      </w:r>
    </w:p>
    <w:p w14:paraId="5CCF24D6" w14:textId="2FAA53B7" w:rsidR="00546BD4" w:rsidRPr="00546BD4" w:rsidRDefault="00546BD4" w:rsidP="00114665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5014C76E" w14:textId="77777777" w:rsidR="00EE3F53" w:rsidRPr="00F4259E" w:rsidRDefault="00EE3F53" w:rsidP="00EE3F53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Gwirfoddolwyr yw unigolion sy’n ymgymryd â gweithgareddau ar ran ein mudiad, heb dâl ac o’u dewis nhw eu hunain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FE96DA4" w14:textId="77777777" w:rsidR="00546BD4" w:rsidRPr="00546BD4" w:rsidRDefault="00546BD4" w:rsidP="00114665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0037FCAB" w14:textId="77777777" w:rsidR="00EE3F53" w:rsidRPr="00EE3F53" w:rsidRDefault="00EE3F53" w:rsidP="00EE3F53">
      <w:pPr>
        <w:pStyle w:val="NoParagraphStyle"/>
        <w:ind w:left="567"/>
        <w:rPr>
          <w:rFonts w:ascii="Calibri" w:hAnsi="Calibri" w:cs="Microsoft Sans Serif"/>
          <w:color w:val="767171" w:themeColor="background2" w:themeShade="80"/>
          <w:lang w:val="cy-GB"/>
        </w:rPr>
      </w:pPr>
      <w:r w:rsidRPr="00EE3F53"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hyperlink r:id="rId9" w:history="1">
        <w:r w:rsidRPr="00EE3F53">
          <w:rPr>
            <w:rStyle w:val="Hyperlink"/>
            <w:rFonts w:ascii="Calibri" w:hAnsi="Calibri" w:cs="Microsoft Sans Serif"/>
            <w:lang w:val="cy-GB"/>
          </w:rPr>
          <w:t>Polisi Gwirfoddoli Llywodraeth Cymru</w:t>
        </w:r>
      </w:hyperlink>
      <w:r w:rsidRPr="00EE3F53">
        <w:rPr>
          <w:rFonts w:ascii="Calibri" w:hAnsi="Calibri" w:cs="Microsoft Sans Serif"/>
          <w:color w:val="767171" w:themeColor="background2" w:themeShade="80"/>
          <w:lang w:val="cy-GB"/>
        </w:rPr>
        <w:t xml:space="preserve"> (2015) yn diffinio gwirfoddoli fel gweithgarwch </w:t>
      </w:r>
    </w:p>
    <w:p w14:paraId="7EBA33F4" w14:textId="77777777" w:rsidR="00EE3F53" w:rsidRPr="00F4259E" w:rsidRDefault="00EE3F53" w:rsidP="00EE3F53">
      <w:pPr>
        <w:pStyle w:val="NoParagraphStyle"/>
        <w:numPr>
          <w:ilvl w:val="0"/>
          <w:numId w:val="15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sy’n cael ei gyflawni’n rhydd, o ddewis</w:t>
      </w:r>
    </w:p>
    <w:p w14:paraId="48680AE1" w14:textId="77777777" w:rsidR="00EE3F53" w:rsidRPr="00F4259E" w:rsidRDefault="00EE3F53" w:rsidP="00EE3F53">
      <w:pPr>
        <w:pStyle w:val="NoParagraphStyle"/>
        <w:numPr>
          <w:ilvl w:val="0"/>
          <w:numId w:val="15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sy’n cael ei gyflawni er budd i’r cyhoedd/y gymuned </w:t>
      </w:r>
    </w:p>
    <w:p w14:paraId="5A7641AA" w14:textId="77777777" w:rsidR="00EE3F53" w:rsidRPr="00F4259E" w:rsidRDefault="00EE3F53" w:rsidP="00EE3F53">
      <w:pPr>
        <w:pStyle w:val="NoParagraphStyle"/>
        <w:numPr>
          <w:ilvl w:val="0"/>
          <w:numId w:val="15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nad yw’n cael ei gyflawni er mwyn gwneud elw ariannol </w:t>
      </w:r>
    </w:p>
    <w:p w14:paraId="732A8E1A" w14:textId="5BD7AA21" w:rsidR="00546BD4" w:rsidRPr="00546BD4" w:rsidRDefault="00546BD4" w:rsidP="00114665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67A0103B" w14:textId="77777777" w:rsidR="00EE3F53" w:rsidRPr="00EE3F53" w:rsidRDefault="00EE3F53" w:rsidP="00EE3F53">
      <w:pPr>
        <w:pStyle w:val="NoParagraphStyle"/>
        <w:ind w:left="567"/>
        <w:rPr>
          <w:rFonts w:ascii="Calibri" w:hAnsi="Calibri" w:cs="Microsoft Sans Serif"/>
          <w:color w:val="767171" w:themeColor="background2" w:themeShade="80"/>
          <w:lang w:val="cy-GB"/>
        </w:rPr>
      </w:pPr>
      <w:r w:rsidRPr="00EE3F53">
        <w:rPr>
          <w:rFonts w:ascii="Calibri" w:hAnsi="Calibri" w:cs="Microsoft Sans Serif"/>
          <w:color w:val="767171" w:themeColor="background2" w:themeShade="80"/>
          <w:lang w:val="cy-GB"/>
        </w:rPr>
        <w:t>Nid yw lleoliadau profiad ac interniaethau yr un peth â gwirfoddoli. Cyfeiriwch at yr adran Adnoddau Dynol am ragor o wybodaeth am y rhain. Ymddiriedolwyr yw gwirfoddolwyr sy’n gyfrifol am lywodraethiant y mudiad.</w:t>
      </w:r>
    </w:p>
    <w:p w14:paraId="029B8D57" w14:textId="77777777" w:rsidR="00EE3F53" w:rsidRPr="00EE3F53" w:rsidRDefault="00EE3F53" w:rsidP="00EE3F53">
      <w:pPr>
        <w:pStyle w:val="NoParagraphStyle"/>
        <w:ind w:left="567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489F748" w14:textId="77777777" w:rsidR="00EE3F53" w:rsidRPr="00EE3F53" w:rsidRDefault="00EE3F53" w:rsidP="00EE3F53">
      <w:pPr>
        <w:pStyle w:val="NoParagraphStyle"/>
        <w:ind w:left="567"/>
        <w:rPr>
          <w:rFonts w:ascii="Calibri" w:hAnsi="Calibri" w:cs="Microsoft Sans Serif"/>
          <w:color w:val="767171" w:themeColor="background2" w:themeShade="80"/>
          <w:lang w:val="cy-GB"/>
        </w:rPr>
      </w:pPr>
      <w:r w:rsidRPr="00EE3F53">
        <w:rPr>
          <w:rFonts w:ascii="Calibri" w:hAnsi="Calibri" w:cs="Microsoft Sans Serif"/>
          <w:color w:val="767171" w:themeColor="background2" w:themeShade="80"/>
          <w:lang w:val="cy-GB"/>
        </w:rPr>
        <w:t>Gall gwirfoddolwyr fod yn rhan o un digwyddiad, tymor byr neu’n gweithio’n rheolaidd am gyfnod mwy hirdymor. Gallant gymryd rhan yn y ffyrdd canlynol:</w:t>
      </w:r>
    </w:p>
    <w:p w14:paraId="024EF248" w14:textId="77777777" w:rsidR="00EE3F53" w:rsidRPr="00F4259E" w:rsidRDefault="00EE3F53" w:rsidP="00EE3F53">
      <w:pPr>
        <w:pStyle w:val="NoParagraphStyle"/>
        <w:numPr>
          <w:ilvl w:val="0"/>
          <w:numId w:val="16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darparu ein gwasanaethau’n uniongyrchol </w:t>
      </w:r>
    </w:p>
    <w:p w14:paraId="29B1555A" w14:textId="77777777" w:rsidR="00EE3F53" w:rsidRPr="00F4259E" w:rsidRDefault="00EE3F53" w:rsidP="00EE3F53">
      <w:pPr>
        <w:pStyle w:val="NoParagraphStyle"/>
        <w:numPr>
          <w:ilvl w:val="0"/>
          <w:numId w:val="16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ar ein bwrdd rheoli fel ymddiriedolwyr </w:t>
      </w:r>
    </w:p>
    <w:p w14:paraId="13242316" w14:textId="77777777" w:rsidR="00EE3F53" w:rsidRPr="00F4259E" w:rsidRDefault="00EE3F53" w:rsidP="00EE3F53">
      <w:pPr>
        <w:pStyle w:val="NoParagraphStyle"/>
        <w:numPr>
          <w:ilvl w:val="0"/>
          <w:numId w:val="16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>yn ymhél â’r gymuned er mwyn codi ymwybyddiaeth o’n gwaith</w:t>
      </w:r>
    </w:p>
    <w:p w14:paraId="6C62AEBF" w14:textId="77777777" w:rsidR="00EE3F53" w:rsidRPr="00F4259E" w:rsidRDefault="00EE3F53" w:rsidP="00EE3F53">
      <w:pPr>
        <w:pStyle w:val="NoParagraphStyle"/>
        <w:numPr>
          <w:ilvl w:val="0"/>
          <w:numId w:val="16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digwyddiadau untro a gweithgareddau hyrwyddo </w:t>
      </w:r>
    </w:p>
    <w:p w14:paraId="20D6D897" w14:textId="77777777" w:rsidR="00EE3F53" w:rsidRPr="00F4259E" w:rsidRDefault="00EE3F53" w:rsidP="00EE3F53">
      <w:pPr>
        <w:pStyle w:val="NoParagraphStyle"/>
        <w:numPr>
          <w:ilvl w:val="0"/>
          <w:numId w:val="16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yn ein swyddfeydd neu mewn lleoliadau cymunedol </w:t>
      </w:r>
    </w:p>
    <w:p w14:paraId="35B96E40" w14:textId="77777777" w:rsidR="00546BD4" w:rsidRPr="00546BD4" w:rsidRDefault="00546BD4" w:rsidP="00114665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21BDA952" w14:textId="77777777" w:rsidR="00EE3F53" w:rsidRPr="00F4259E" w:rsidRDefault="00EE3F53" w:rsidP="00EE3F53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Caiff gwirfoddolwyr eu gwerthfawrogi am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:</w:t>
      </w:r>
    </w:p>
    <w:p w14:paraId="2A4A4C52" w14:textId="77777777" w:rsidR="00EE3F53" w:rsidRPr="00F4259E" w:rsidRDefault="00EE3F53" w:rsidP="00EE3F53">
      <w:pPr>
        <w:pStyle w:val="NoParagraphStyle"/>
        <w:numPr>
          <w:ilvl w:val="0"/>
          <w:numId w:val="17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Ddod â sgiliau a safbwyntiau newydd, ychwanegol a gwahanol i’r mudiadau </w:t>
      </w:r>
    </w:p>
    <w:p w14:paraId="7F5EC193" w14:textId="77777777" w:rsidR="00EE3F53" w:rsidRPr="00F4259E" w:rsidRDefault="00EE3F53" w:rsidP="00EE3F53">
      <w:pPr>
        <w:pStyle w:val="NoParagraphStyle"/>
        <w:numPr>
          <w:ilvl w:val="0"/>
          <w:numId w:val="17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Ein galluogi i weithio mewn modd mwy ymatebol a hyblyg </w:t>
      </w:r>
    </w:p>
    <w:p w14:paraId="713511CC" w14:textId="77777777" w:rsidR="00EE3F53" w:rsidRPr="00F4259E" w:rsidRDefault="00EE3F53" w:rsidP="00EE3F53">
      <w:pPr>
        <w:pStyle w:val="NoParagraphStyle"/>
        <w:numPr>
          <w:ilvl w:val="0"/>
          <w:numId w:val="17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Hyrwyddo ein hachos o fewn y gymuned ehangach </w:t>
      </w:r>
    </w:p>
    <w:p w14:paraId="1BF8A072" w14:textId="77777777" w:rsidR="00EE3F53" w:rsidRPr="00F4259E" w:rsidRDefault="00EE3F53" w:rsidP="00EE3F53">
      <w:pPr>
        <w:pStyle w:val="NoParagraphStyle"/>
        <w:numPr>
          <w:ilvl w:val="0"/>
          <w:numId w:val="17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Gwella ansawdd ein gwaith ac ansawdd profiad y cleient </w:t>
      </w:r>
    </w:p>
    <w:p w14:paraId="2C2FE718" w14:textId="77777777" w:rsidR="00EE3F53" w:rsidRPr="00F4259E" w:rsidRDefault="00EE3F53" w:rsidP="00EE3F53">
      <w:pPr>
        <w:pStyle w:val="NoParagraphStyle"/>
        <w:numPr>
          <w:ilvl w:val="0"/>
          <w:numId w:val="17"/>
        </w:numPr>
        <w:suppressAutoHyphens/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Hyrwyddo llesiant defnyddwyr gwasanaethau, staff, cymunedau lleol a’u llesiant eu hunain </w:t>
      </w:r>
    </w:p>
    <w:p w14:paraId="2971F428" w14:textId="791FD1F9" w:rsidR="00114665" w:rsidRDefault="00114665" w:rsidP="00114665">
      <w:pPr>
        <w:pStyle w:val="NoParagraphStyle"/>
        <w:suppressAutoHyphens/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3A83121D" w14:textId="77777777" w:rsidR="00EE3F53" w:rsidRPr="00F4259E" w:rsidRDefault="00EE3F53" w:rsidP="00EE3F53">
      <w:pPr>
        <w:ind w:left="567" w:right="254"/>
        <w:rPr>
          <w:lang w:val="cy-GB"/>
        </w:rPr>
      </w:pPr>
      <w:r w:rsidRPr="00F4259E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5AC12B" wp14:editId="21B17846">
                <wp:simplePos x="0" y="0"/>
                <wp:positionH relativeFrom="margin">
                  <wp:posOffset>-444500</wp:posOffset>
                </wp:positionH>
                <wp:positionV relativeFrom="margin">
                  <wp:posOffset>9980930</wp:posOffset>
                </wp:positionV>
                <wp:extent cx="7526215" cy="914400"/>
                <wp:effectExtent l="0" t="0" r="5080" b="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215" cy="91440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55103" id="Rectangle 50" o:spid="_x0000_s1026" alt="&quot;&quot;" style="position:absolute;margin-left:-35pt;margin-top:785.9pt;width:592.6pt;height:1in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" fillcolor="#d40965" stroked="f" strokeweight="1pt">
                <w10:wrap anchorx="margin" anchory="margin"/>
              </v:rect>
            </w:pict>
          </mc:Fallback>
        </mc:AlternateContent>
      </w:r>
      <w:r w:rsidRPr="00F4259E">
        <w:rPr>
          <w:rFonts w:ascii="Calibri" w:hAnsi="Calibri"/>
          <w:b/>
          <w:bCs/>
          <w:color w:val="D40965"/>
          <w:sz w:val="28"/>
          <w:szCs w:val="28"/>
          <w:lang w:val="cy-GB"/>
        </w:rPr>
        <w:t>S</w:t>
      </w: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afonau arfer da</w:t>
      </w:r>
    </w:p>
    <w:p w14:paraId="2C679531" w14:textId="77777777" w:rsidR="00114665" w:rsidRDefault="00114665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54C7303F" w14:textId="6F7DFF2E" w:rsidR="00114665" w:rsidRDefault="00EE3F53" w:rsidP="00EE3F53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Caiff ein harferion rheoli eu llywio gan y Safon Ansawdd </w:t>
      </w:r>
      <w:hyperlink r:id="rId10">
        <w:r>
          <w:rPr>
            <w:rStyle w:val="Hyperlink"/>
            <w:rFonts w:ascii="Calibri" w:hAnsi="Calibri" w:cs="Microsoft Sans Serif"/>
            <w:lang w:val="cy-GB"/>
          </w:rPr>
          <w:t>Buddsoddi mewn Gwirfoddolwyr</w:t>
        </w:r>
      </w:hyperlink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ar gyfer rheoli gwirfoddolwyr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FB373AF" w14:textId="77777777" w:rsidR="00EE3F53" w:rsidRPr="00EE3F53" w:rsidRDefault="00EE3F53" w:rsidP="00EE3F53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72C0C1A" w14:textId="77777777" w:rsidR="00546BD4" w:rsidRDefault="00546BD4" w:rsidP="00AD5CEC">
      <w:pPr>
        <w:pStyle w:val="NoParagraphStyle"/>
        <w:suppressAutoHyphens/>
      </w:pPr>
    </w:p>
    <w:p w14:paraId="6FD9386E" w14:textId="77777777" w:rsidR="00584FA6" w:rsidRDefault="00584FA6" w:rsidP="00AD5CEC">
      <w:pPr>
        <w:pStyle w:val="NoParagraphStyle"/>
        <w:suppressAutoHyphens/>
      </w:pPr>
    </w:p>
    <w:p w14:paraId="7B56BEE1" w14:textId="77777777" w:rsidR="00546BD4" w:rsidRDefault="00546BD4" w:rsidP="00AD5CEC">
      <w:pPr>
        <w:pStyle w:val="NoParagraphStyle"/>
        <w:suppressAutoHyphens/>
      </w:pPr>
    </w:p>
    <w:p w14:paraId="49E5C5BC" w14:textId="77777777" w:rsidR="00546BD4" w:rsidRDefault="00546BD4" w:rsidP="00AD5CEC">
      <w:pPr>
        <w:pStyle w:val="NoParagraphStyle"/>
        <w:suppressAutoHyphens/>
      </w:pPr>
    </w:p>
    <w:p w14:paraId="214F8ECA" w14:textId="77777777" w:rsidR="00EE3F53" w:rsidRPr="00F4259E" w:rsidRDefault="00EE3F53" w:rsidP="00EE3F53">
      <w:pPr>
        <w:ind w:left="567" w:right="254"/>
        <w:rPr>
          <w:lang w:val="cy-GB"/>
        </w:rPr>
      </w:pPr>
      <w:r w:rsidRPr="00F4259E">
        <w:rPr>
          <w:rFonts w:ascii="Calibri" w:hAnsi="Calibri"/>
          <w:b/>
          <w:bCs/>
          <w:color w:val="D40965"/>
          <w:sz w:val="28"/>
          <w:szCs w:val="28"/>
          <w:lang w:val="cy-GB"/>
        </w:rPr>
        <w:lastRenderedPageBreak/>
        <w:t>Rol</w:t>
      </w: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au a chyfrifoldebau</w:t>
      </w:r>
    </w:p>
    <w:p w14:paraId="57B17C2F" w14:textId="77777777" w:rsidR="00546BD4" w:rsidRDefault="00546BD4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369B5829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 gan aelod staff dynodedig (y Cydlynydd Gwirfoddolwyr) gyfrifoldeb dros ddatblygu, rheoli a chydlynu gweithgarwch gwirfoddol o fewn y mudiad, gan gynnwys polisïau a gweithdrefnau gwirfoddoli a llesiant gwirfoddolwyr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091EDBF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95A6B7C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gan bob gwirfoddolwr aelod staff/gwirfoddolwr dynodedig penodol i roi arweiniad, cymorth a goruchwyliaeth iddo. Bydd cyfrifoldebau’r staff dros wirfoddolwyr yn cael eu nodi’n eglur yn eu disgrifiad swydd/rôl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CDA6F9B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2F8608F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>Mae rôl y gwirfoddolwr yn seiliedig ar ymddiriedaeth a chyd-ddealltwriaeth. Nid oes unrhyw oblygiad y gellir ei orfodi ar y gwirfoddolwr, contractiol neu fel arall, i fynychu neu gymryd rhan mewn tasgau penodol ar gyfer y mudiad ac nid oes goblygiad ar y mudiad i ddarparu cyfleoedd parhaus ar gyfer ymgysylltu gwirfoddol, i ddarparu hyfforddiant na chyflwyno buddion.</w:t>
      </w:r>
    </w:p>
    <w:p w14:paraId="0D9CF9DC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A2A315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Fodd bynnag, rhagdybir y bydd y ddwy ochr yn rhoi cymorth i’w gilydd ac yn gallu dibynnu ar ei gilydd. Cydnabyddir disgwyliadau gan y ddwy ochr 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–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 ran yr hyn y mae’r mudiad yn ei ddisgwyl gan wirfoddolwyr a’r hyn y mae gwirfoddolwyr yn ei ddisgwyl gan y mudiad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4D37FD8" w14:textId="77777777" w:rsid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39F80198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Mae’r mudiad yn disgwyl i wirfoddolwyr</w:t>
      </w:r>
      <w:r w:rsidRPr="00F4259E">
        <w:rPr>
          <w:rFonts w:ascii="Calibri" w:hAnsi="Calibri"/>
          <w:b/>
          <w:bCs/>
          <w:color w:val="D40965"/>
          <w:sz w:val="28"/>
          <w:szCs w:val="28"/>
          <w:lang w:val="cy-GB"/>
        </w:rPr>
        <w:t>:</w:t>
      </w:r>
    </w:p>
    <w:p w14:paraId="589D93F8" w14:textId="77777777" w:rsidR="00546BD4" w:rsidRP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21744984" w14:textId="77777777" w:rsidR="00EE3F53" w:rsidRPr="00F4259E" w:rsidRDefault="00EE3F53" w:rsidP="00EE3F53">
      <w:pPr>
        <w:pStyle w:val="ListParagraph"/>
        <w:numPr>
          <w:ilvl w:val="0"/>
          <w:numId w:val="19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Fod yn ddibynadwy ac onest</w:t>
      </w:r>
    </w:p>
    <w:p w14:paraId="05350647" w14:textId="77777777" w:rsidR="00EE3F53" w:rsidRPr="00F4259E" w:rsidRDefault="00EE3F53" w:rsidP="00EE3F53">
      <w:pPr>
        <w:pStyle w:val="ListParagraph"/>
        <w:numPr>
          <w:ilvl w:val="0"/>
          <w:numId w:val="19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Cynnal gwerthoedd y mudiad a chydymffurfio â pholisïau’r mudiad </w:t>
      </w:r>
    </w:p>
    <w:p w14:paraId="5E3E838B" w14:textId="77777777" w:rsidR="00EE3F53" w:rsidRPr="00F4259E" w:rsidRDefault="00EE3F53" w:rsidP="00EE3F53">
      <w:pPr>
        <w:pStyle w:val="ListParagraph"/>
        <w:numPr>
          <w:ilvl w:val="0"/>
          <w:numId w:val="19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Manteisio i’r eithaf ar y cyfleoedd a roddir, e.e. ar gyfer hyfforddiant, mentora ac ati</w:t>
      </w:r>
    </w:p>
    <w:p w14:paraId="1F495CB7" w14:textId="77777777" w:rsidR="00EE3F53" w:rsidRPr="00F4259E" w:rsidRDefault="00EE3F53" w:rsidP="00EE3F53">
      <w:pPr>
        <w:pStyle w:val="ListParagraph"/>
        <w:numPr>
          <w:ilvl w:val="0"/>
          <w:numId w:val="19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Cyfrannu’n gadarnhaol at amcanion y mudiad ac osgoi pardduo enw da’r mudiad </w:t>
      </w:r>
    </w:p>
    <w:p w14:paraId="5C769D90" w14:textId="77777777" w:rsidR="00EE3F53" w:rsidRPr="00F4259E" w:rsidRDefault="00EE3F53" w:rsidP="00EE3F53">
      <w:pPr>
        <w:pStyle w:val="ListParagraph"/>
        <w:numPr>
          <w:ilvl w:val="0"/>
          <w:numId w:val="19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Cyflawni tasgau o fewn canllawiau cytunedig </w:t>
      </w:r>
    </w:p>
    <w:p w14:paraId="03A27D81" w14:textId="77777777" w:rsidR="00EE3F53" w:rsidRPr="00EE3F53" w:rsidRDefault="00EE3F53" w:rsidP="00EE3F53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 w:rsidRPr="00EE3F53">
        <w:rPr>
          <w:rFonts w:ascii="Calibri" w:hAnsi="Calibri"/>
          <w:b/>
          <w:bCs/>
          <w:color w:val="D40965"/>
          <w:sz w:val="28"/>
          <w:szCs w:val="28"/>
          <w:lang w:val="cy-GB"/>
        </w:rPr>
        <w:t>Gall gwirfoddolwyr ddisgwyl:</w:t>
      </w:r>
    </w:p>
    <w:p w14:paraId="549B7210" w14:textId="77777777" w:rsidR="00546BD4" w:rsidRP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2F210E3A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Cael gwybodaeth eglur am yr hyn a ddisgwylir ac na ddisgwylir ganddyn nhw </w:t>
      </w:r>
    </w:p>
    <w:p w14:paraId="222B8F61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Derbyn cymorth a hyfforddiant sy’n berthnasol i’r rôl </w:t>
      </w:r>
    </w:p>
    <w:p w14:paraId="7C283A93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Cael eu hyswirio a gwirfoddoli mewn amgylchedd diogel </w:t>
      </w:r>
    </w:p>
    <w:p w14:paraId="2E5C1E67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Cael eu trin â pharch ac mewn modd nad yw’n gwahaniaethu </w:t>
      </w:r>
    </w:p>
    <w:p w14:paraId="1F0718C8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Derbyn treuliau parod </w:t>
      </w:r>
    </w:p>
    <w:p w14:paraId="6E4E6F72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Cael cyfleoedd datblygu personol </w:t>
      </w:r>
    </w:p>
    <w:p w14:paraId="52164A7F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Cael eu cydnabod a’u gwerthfawrogi </w:t>
      </w:r>
    </w:p>
    <w:p w14:paraId="3C34BB22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Gallu dweud ‘na’ i unrhyw beth sy’n afrealistig neu’n afresymol yn eu tyb nhw </w:t>
      </w:r>
    </w:p>
    <w:p w14:paraId="4DFBEEC1" w14:textId="77777777" w:rsidR="00EE3F53" w:rsidRPr="00F4259E" w:rsidRDefault="00EE3F53" w:rsidP="00EE3F53">
      <w:pPr>
        <w:pStyle w:val="ListParagraph"/>
        <w:numPr>
          <w:ilvl w:val="0"/>
          <w:numId w:val="21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Gwybod beth i’w wneud os oes rhywbeth yn mynd o’i le </w:t>
      </w:r>
    </w:p>
    <w:p w14:paraId="12CB0254" w14:textId="77777777" w:rsidR="00546BD4" w:rsidRDefault="00546BD4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11250498" w14:textId="4BF132A0" w:rsidR="00546BD4" w:rsidRDefault="00546BD4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7F2FF9C4" w14:textId="4D925E78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033F1211" w14:textId="2112C575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682DE721" w14:textId="3602C36D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230FF5E1" w14:textId="003F8791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20407FAC" w14:textId="4BCA3CBD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2888F0DC" w14:textId="77777777" w:rsidR="00114665" w:rsidRDefault="00114665" w:rsidP="00546BD4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60D920C1" w14:textId="77777777" w:rsidR="00114665" w:rsidRDefault="00114665" w:rsidP="00546BD4">
      <w:pPr>
        <w:ind w:left="851" w:right="-313"/>
        <w:rPr>
          <w:rFonts w:ascii="Calibri" w:hAnsi="Calibri"/>
          <w:b/>
          <w:bCs/>
          <w:color w:val="D40965"/>
          <w:sz w:val="28"/>
          <w:szCs w:val="28"/>
        </w:rPr>
      </w:pPr>
    </w:p>
    <w:p w14:paraId="2CCC14DE" w14:textId="77777777" w:rsidR="00EE3F53" w:rsidRPr="00F4259E" w:rsidRDefault="00EE3F53" w:rsidP="00EE3F53">
      <w:pPr>
        <w:ind w:left="567" w:right="254"/>
        <w:rPr>
          <w:lang w:val="cy-GB"/>
        </w:rPr>
      </w:pPr>
      <w:r w:rsidRPr="00F4259E">
        <w:rPr>
          <w:rFonts w:ascii="Calibri" w:hAnsi="Calibri"/>
          <w:b/>
          <w:bCs/>
          <w:color w:val="D40965"/>
          <w:sz w:val="28"/>
          <w:szCs w:val="28"/>
          <w:lang w:val="cy-GB"/>
        </w:rPr>
        <w:lastRenderedPageBreak/>
        <w:t>Rec</w:t>
      </w: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riwtio a dewis </w:t>
      </w:r>
    </w:p>
    <w:p w14:paraId="028C846F" w14:textId="77777777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1BD82B77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egwyddorion cyfle cyfartal yn cael eu dilyn wrth recriwtio gwirfoddolwyr. Bydd cyfleoedd yn cael eu hysbysebu’n eang, yn Gymraeg a Saesneg ac mewn ieithoedd eraill fel y bo’n briodol, er mwyn denu diddordeb gwahanol sectorau o’r gymuned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4F0847B3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BB3853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Mae’n bosibl y bydd camau gweithredu cadarnhaol yn cael eu cymryd lle y bo’n briodol i dargedu recriwtio. Caiff pobl eu hannog i wneud cais ar-lein, ond mae dulliau ymgeisio nad ydynt yn rhai digidol hefyd ar gael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Gallwch chi ddefnyddio system ddigidol Gwirfoddoli Cymru i reoli rhestr fer neu ei defnyddio ochr yn ochr â’ch ffurflen gais eich hun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109FA4E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6D430B7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gwybodaeth ar gael i’r rheini sy’n gwneud ymholiadau ynghylch gwirfoddoli, gan gynnwys disgrifiadau rôl ysgrifenedig, sy’n nodi natur a diben y rôl wirfoddoli, y prif dasgau, y sgiliau sydd eu hangen a’r buddion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Bydd asesiad risg yn cael ei gynnal ar bob rôl wirfoddoli a bydd y risgiau a nodwyd a’r camau i liniaru’r risgiau hynny yn cael eu rhannu gyda’r gwirfoddolwr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55DC708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9A94829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Fel arfer, bydd y recriwtio’n cynnwys cyfweliad anffurfiol, ffurflen gais a chymryd geirdaon; bydd y broses wedi’i diffinio ac yn gyson ar gyfer unrhyw rôl benodol –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er enghraifft, bydd y broses recriwtio ar gyfer ymddiriedolwyr, gwirfoddolwyr rheolaidd a gwirfoddolwyr ar gyfer digwyddiadau untro yn cael ei theilwra ym mhob achos a gallai amrywio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E4226F6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ADD6B95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 xml:space="preserve">Pa na fydd ymgeiswyr yn gallu cael eu gosod yn eu rôl ddewisol, byddant yn cael adborth ac yn cael y cyfle i drafod rolau gwirfoddoli eraill, neu eu cyfeirio at y canolfan gwirfoddoli lleol neu wefan </w:t>
      </w:r>
      <w:hyperlink r:id="rId11" w:history="1">
        <w:r>
          <w:rPr>
            <w:rStyle w:val="Hyperlink"/>
            <w:rFonts w:ascii="Calibri" w:hAnsi="Calibri" w:cs="Calibri"/>
            <w:lang w:val="cy-GB"/>
          </w:rPr>
          <w:t>www.volunteering-wales.net</w:t>
        </w:r>
      </w:hyperlink>
      <w:r>
        <w:rPr>
          <w:rFonts w:ascii="Calibri" w:hAnsi="Calibri" w:cs="Calibri"/>
          <w:color w:val="767171"/>
          <w:lang w:val="cy-GB"/>
        </w:rPr>
        <w:t>.</w:t>
      </w:r>
    </w:p>
    <w:p w14:paraId="5B750027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293CDE2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Ar gyfer rolau sy’n ymwneud â rhoi gofal a/neu fod mewn cysylltiad rheolaidd ac uniongyrchol â phobl ifanc neu oedolion mewn gwasanaeth a reoleiddir, bydd angen i wirfoddolwyr gael gwiriad llawn gan y Gwasanaeth Datgelu a Gwahardd (DBS) a fydd yn cael ei drefnu gan y mudiad. Caiff datgeliadau DBS eu trin yn gwbl gyfrinachol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Nid yw cofnod troseddol o reidrwydd yn rhwystr i wirfoddoli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6AC5943" w14:textId="77777777" w:rsidR="00546BD4" w:rsidRP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1F50C33F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Sesiwn Gynefino a hyfforddiant </w:t>
      </w:r>
    </w:p>
    <w:p w14:paraId="75F0BC68" w14:textId="77777777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56A6421C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gwirfoddolwyr yn cael sesiwn gynefino a hyfforddiant sy’n briodol i’r tasgau penodol y byddant yn eu cyflawni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B9F1100" w14:textId="77777777" w:rsid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7690753D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Cymorth a goruchwyliaeth</w:t>
      </w:r>
    </w:p>
    <w:p w14:paraId="560C1170" w14:textId="77777777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7E5C143E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cymorth a goruchwyliaeth yn cael eu cynnig i wirfoddolwyr fel y bo’n briodol, a thrafodir hyn yn ystod y sesiwn gynefino. Bydd y trefniadau’n amrywio yn ôl y gwirfoddolwr a’r rôl a wneir, a gall gynnwys cymorth dros y ffôn, cyfarfodydd grŵp neu adolygiadau un i un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EC3F755" w14:textId="77777777" w:rsidR="00114665" w:rsidRDefault="00114665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524D6743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Cydnabyddiaeth </w:t>
      </w:r>
    </w:p>
    <w:p w14:paraId="5048FC76" w14:textId="77777777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0D48111A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Bydd gwirfoddolwyr yn cael y cyfle, lle’n berthnasol, i rannu eu barnau a’u safbwyntiau gyda’r mudiad drwy gyfarfodydd tîm staff a gwirfoddolwyr, cynllunio digwyddiadau, grwpiau ffocws a/neu arolygon gwirfoddoli. Mynegir cydnabyddiaeth ffurfiol o gyfraniad gwirfoddolwyr drwy </w:t>
      </w: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adroddiadau blynyddol, erthyglau gwefan, cyfryngau cymdeithasol ac yn ystod dathliadau gwobrwyo’r Wythnos Gwirfoddolwyr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7AC76F4" w14:textId="77777777" w:rsidR="00546BD4" w:rsidRDefault="00546BD4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56052E21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Ymdrin â phroblemau </w:t>
      </w:r>
    </w:p>
    <w:p w14:paraId="42C325F9" w14:textId="77777777" w:rsidR="00546BD4" w:rsidRDefault="00546BD4" w:rsidP="00114665">
      <w:pPr>
        <w:ind w:left="567" w:right="254"/>
        <w:rPr>
          <w:rFonts w:ascii="Calibri" w:hAnsi="Calibri"/>
          <w:b/>
          <w:bCs/>
          <w:color w:val="D40965"/>
        </w:rPr>
      </w:pPr>
    </w:p>
    <w:p w14:paraId="68B4A76E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>Nod y mudiad yw trin pob gwirfoddolwr yn deg, yn wrthrychol ac yn gyson. Mae’n ceisio sicrhau bod safbwyntiau gwirfoddolwyr yn cael eu clywed, eu nodi a’u gweithredu’n ddi-oed.</w:t>
      </w:r>
    </w:p>
    <w:p w14:paraId="7588043E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E17C431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Byddwn yn ceisio ymdrin ag unrhyw broblemau’n anffurfiol a chyn gyflymed â phosibl. Bydd gan bob gwirfoddolwr unigolyn penodol y gall droi ato os bydd unrhyw anhawster yn codi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br/>
      </w:r>
      <w:r>
        <w:rPr>
          <w:rFonts w:ascii="Calibri" w:hAnsi="Calibri" w:cs="Microsoft Sans Serif"/>
          <w:color w:val="767171" w:themeColor="background2" w:themeShade="80"/>
          <w:lang w:val="cy-GB"/>
        </w:rPr>
        <w:t>Pan na fydd hi’n bosibl datrys y broblem yn anffurfiol, bydd Polisi Cwyno Gwirfoddolwyr y mudiad yn cael ei ddilyn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0CE8DCC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F22D102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gwirfoddolwyr yn cael gwybod am bolisi cwyno’r mudiad a sut i’w ddefnyddio. Byddant hefyd yn cael gwybod sut bydd y mudiad yn mynd i’r afael ag ymddygiad amhriodol gan wirfoddolwyr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CCD4685" w14:textId="77777777" w:rsidR="00114665" w:rsidRDefault="00114665" w:rsidP="00114665">
      <w:pPr>
        <w:ind w:left="567" w:right="254"/>
      </w:pPr>
    </w:p>
    <w:p w14:paraId="7C7B77D9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Treuliau</w:t>
      </w:r>
    </w:p>
    <w:p w14:paraId="7E6327E0" w14:textId="77777777" w:rsidR="00F92B5F" w:rsidRDefault="00F92B5F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007F3EB0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gwirfoddolwyr yn cael gwybodaeth eglur am pa dreuliau y gellir eu hawlio a sut i’w hawlio. Bydd gwirfoddolwyr yn derbyn yr holl dreuliau parod a fydd yn codi yn sgil eu gweithgareddau gwirfoddoli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DCDC4C9" w14:textId="77777777" w:rsidR="00F92B5F" w:rsidRDefault="00F92B5F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625D925B" w14:textId="77777777" w:rsidR="00EE3F53" w:rsidRPr="00F4259E" w:rsidRDefault="00EE3F53" w:rsidP="00EE3F53">
      <w:pPr>
        <w:ind w:left="567" w:right="254"/>
        <w:rPr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Symud ymlaen</w:t>
      </w:r>
    </w:p>
    <w:p w14:paraId="3A383F13" w14:textId="77777777" w:rsidR="00F92B5F" w:rsidRDefault="00F92B5F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08134F6C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Pan fydd gwirfoddolwyr yn symud ymlaen o wirfoddoli gyda ni, byddwn ni’n gofyn iddyn nhw roi adborth ar y profiad gwirfoddoli drwy holiadur ymadael. Byddant hefyd yn cael cyfle i drafod eu hatebion i’r holiadur yn fwy manwl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7DAA1B2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97A2419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gan wirfoddolwyr sydd wedi aros gyda’r mudiad am o leiaf 3 mis yr hawl i ofyn am eirda. Bydd gwirfoddolwyr yn cael cefnogaeth i symud ymlaen i opsiynau eraill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26F9C4C" w14:textId="77777777" w:rsidR="00114665" w:rsidRDefault="00114665" w:rsidP="00114665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</w:p>
    <w:p w14:paraId="72B05F9F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Dogfennau perthnasol eraill </w:t>
      </w:r>
    </w:p>
    <w:p w14:paraId="75F58222" w14:textId="77777777" w:rsidR="00F92B5F" w:rsidRDefault="00F92B5F" w:rsidP="00114665">
      <w:pPr>
        <w:ind w:left="567" w:right="254" w:firstLine="851"/>
        <w:rPr>
          <w:rFonts w:ascii="Calibri" w:hAnsi="Calibri"/>
          <w:b/>
          <w:bCs/>
          <w:color w:val="D40965"/>
        </w:rPr>
      </w:pPr>
    </w:p>
    <w:p w14:paraId="48CEE047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Mae’r Llawlyfr Gwirfoddolwyr yn cynnwys gwybodaeth fanwl a defnyddiol i wirfoddolwyr, gan gynnwys templedi o ffurflenni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37ECF9F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2EFD9B4" w14:textId="77777777" w:rsidR="00EE3F53" w:rsidRPr="00F4259E" w:rsidRDefault="00EE3F53" w:rsidP="00EE3F53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Mae’r polisïau sy’n berthnasol i wirfoddolwyr o fewn y mudiad yn cynnwys; Iechyd a Diogelwch, Cyfle Cyfartal, Cyfrinachedd, Cyfryngau cymdeithasol, </w:t>
      </w:r>
      <w:r w:rsidRPr="00EA297F">
        <w:rPr>
          <w:rFonts w:ascii="Calibri" w:hAnsi="Calibri" w:cs="Microsoft Sans Serif"/>
          <w:color w:val="747372"/>
          <w:lang w:val="cy-GB"/>
        </w:rPr>
        <w:t>Dioge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lu, Cwyno, Torri Dadleuon</w:t>
      </w:r>
      <w:r w:rsidRPr="00F4259E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C8F0FA9" w14:textId="77777777" w:rsidR="00F92B5F" w:rsidRDefault="00F92B5F" w:rsidP="00F92B5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p w14:paraId="37588C4E" w14:textId="77777777" w:rsidR="00F92B5F" w:rsidRDefault="00F92B5F" w:rsidP="00F92B5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7"/>
      </w:tblGrid>
      <w:tr w:rsidR="00F92B5F" w14:paraId="1C3FE6D7" w14:textId="77777777" w:rsidTr="00EE3F53">
        <w:trPr>
          <w:trHeight w:val="431"/>
        </w:trPr>
        <w:tc>
          <w:tcPr>
            <w:tcW w:w="3402" w:type="dxa"/>
            <w:shd w:val="clear" w:color="auto" w:fill="auto"/>
            <w:vAlign w:val="center"/>
          </w:tcPr>
          <w:p w14:paraId="5B0B51DE" w14:textId="2E746517" w:rsidR="00F92B5F" w:rsidRPr="00F26C38" w:rsidRDefault="00EE3F53" w:rsidP="00F92B5F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F4259E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yddiad cymeradwyo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C50A111" w14:textId="77777777" w:rsidR="00F92B5F" w:rsidRPr="00EA297F" w:rsidRDefault="00F92B5F" w:rsidP="00F92B5F">
            <w:pPr>
              <w:rPr>
                <w:color w:val="747372"/>
              </w:rPr>
            </w:pPr>
            <w:r w:rsidRPr="00EA297F">
              <w:rPr>
                <w:rFonts w:ascii="Asap" w:hAnsi="Asap"/>
                <w:bCs/>
                <w:color w:val="747372"/>
              </w:rPr>
              <w:fldChar w:fldCharType="begin">
                <w:ffData>
                  <w:name w:val="Text1"/>
                  <w:enabled/>
                  <w:calcOnExit/>
                  <w:textInput>
                    <w:default w:val="00/00/0000"/>
                  </w:textInput>
                </w:ffData>
              </w:fldChar>
            </w:r>
            <w:bookmarkStart w:id="0" w:name="Text1"/>
            <w:r w:rsidRPr="00EA297F">
              <w:rPr>
                <w:rFonts w:ascii="Asap" w:hAnsi="Asap"/>
                <w:bCs/>
                <w:color w:val="747372"/>
              </w:rPr>
              <w:instrText xml:space="preserve"> FORMTEXT </w:instrText>
            </w:r>
            <w:r w:rsidRPr="00EA297F">
              <w:rPr>
                <w:rFonts w:ascii="Asap" w:hAnsi="Asap"/>
                <w:bCs/>
                <w:color w:val="747372"/>
              </w:rPr>
            </w:r>
            <w:r w:rsidRPr="00EA297F">
              <w:rPr>
                <w:rFonts w:ascii="Asap" w:hAnsi="Asap"/>
                <w:bCs/>
                <w:color w:val="747372"/>
              </w:rPr>
              <w:fldChar w:fldCharType="separate"/>
            </w:r>
            <w:r w:rsidRPr="00EA297F">
              <w:rPr>
                <w:rFonts w:ascii="Asap" w:hAnsi="Asap"/>
                <w:bCs/>
                <w:noProof/>
                <w:color w:val="747372"/>
              </w:rPr>
              <w:t>00/00/0000</w:t>
            </w:r>
            <w:r w:rsidRPr="00EA297F">
              <w:rPr>
                <w:rFonts w:ascii="Asap" w:hAnsi="Asap"/>
                <w:bCs/>
                <w:color w:val="747372"/>
              </w:rPr>
              <w:fldChar w:fldCharType="end"/>
            </w:r>
            <w:bookmarkEnd w:id="0"/>
          </w:p>
        </w:tc>
      </w:tr>
      <w:tr w:rsidR="00F92B5F" w14:paraId="4147C505" w14:textId="77777777" w:rsidTr="00EE3F53">
        <w:trPr>
          <w:trHeight w:val="410"/>
        </w:trPr>
        <w:tc>
          <w:tcPr>
            <w:tcW w:w="3402" w:type="dxa"/>
            <w:shd w:val="clear" w:color="auto" w:fill="auto"/>
            <w:vAlign w:val="center"/>
          </w:tcPr>
          <w:p w14:paraId="5A877B87" w14:textId="295712B5" w:rsidR="00F92B5F" w:rsidRPr="00F26C38" w:rsidRDefault="00EE3F53" w:rsidP="00F92B5F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F4259E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yddiad yr adolygiad nesaf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A9AD771" w14:textId="77777777" w:rsidR="00F92B5F" w:rsidRPr="00EA297F" w:rsidRDefault="00F92B5F" w:rsidP="00F92B5F">
            <w:pPr>
              <w:rPr>
                <w:color w:val="747372"/>
              </w:rPr>
            </w:pPr>
            <w:r w:rsidRPr="00EA297F">
              <w:rPr>
                <w:rFonts w:ascii="Asap" w:hAnsi="Asap"/>
                <w:bCs/>
                <w:color w:val="747372"/>
              </w:rPr>
              <w:fldChar w:fldCharType="begin">
                <w:ffData>
                  <w:name w:val="Text2"/>
                  <w:enabled/>
                  <w:calcOnExit/>
                  <w:textInput>
                    <w:default w:val="00/00/0000"/>
                  </w:textInput>
                </w:ffData>
              </w:fldChar>
            </w:r>
            <w:bookmarkStart w:id="1" w:name="Text2"/>
            <w:r w:rsidRPr="00EA297F">
              <w:rPr>
                <w:rFonts w:ascii="Asap" w:hAnsi="Asap"/>
                <w:bCs/>
                <w:color w:val="747372"/>
              </w:rPr>
              <w:instrText xml:space="preserve"> FORMTEXT </w:instrText>
            </w:r>
            <w:r w:rsidRPr="00EA297F">
              <w:rPr>
                <w:rFonts w:ascii="Asap" w:hAnsi="Asap"/>
                <w:bCs/>
                <w:color w:val="747372"/>
              </w:rPr>
            </w:r>
            <w:r w:rsidRPr="00EA297F">
              <w:rPr>
                <w:rFonts w:ascii="Asap" w:hAnsi="Asap"/>
                <w:bCs/>
                <w:color w:val="747372"/>
              </w:rPr>
              <w:fldChar w:fldCharType="separate"/>
            </w:r>
            <w:r w:rsidRPr="00EA297F">
              <w:rPr>
                <w:rFonts w:ascii="Asap" w:hAnsi="Asap"/>
                <w:bCs/>
                <w:noProof/>
                <w:color w:val="747372"/>
              </w:rPr>
              <w:t>00/00/0000</w:t>
            </w:r>
            <w:r w:rsidRPr="00EA297F">
              <w:rPr>
                <w:rFonts w:ascii="Asap" w:hAnsi="Asap"/>
                <w:bCs/>
                <w:color w:val="747372"/>
              </w:rPr>
              <w:fldChar w:fldCharType="end"/>
            </w:r>
            <w:bookmarkEnd w:id="1"/>
          </w:p>
        </w:tc>
      </w:tr>
      <w:tr w:rsidR="00F92B5F" w14:paraId="7CB9BB96" w14:textId="77777777" w:rsidTr="00EE3F53">
        <w:trPr>
          <w:trHeight w:val="430"/>
        </w:trPr>
        <w:tc>
          <w:tcPr>
            <w:tcW w:w="3402" w:type="dxa"/>
            <w:shd w:val="clear" w:color="auto" w:fill="auto"/>
            <w:vAlign w:val="center"/>
          </w:tcPr>
          <w:p w14:paraId="795E28C7" w14:textId="74F647C0" w:rsidR="00F92B5F" w:rsidRPr="00F26C38" w:rsidRDefault="00EE3F53" w:rsidP="00F92B5F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Unigolyn Cyfrifol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C4F63F0" w14:textId="2CFED6EB" w:rsidR="00F92B5F" w:rsidRPr="0090779C" w:rsidRDefault="00DD7216" w:rsidP="00F92B5F">
            <w:pPr>
              <w:rPr>
                <w:color w:val="000000" w:themeColor="text1"/>
              </w:rPr>
            </w:pPr>
            <w:r w:rsidRPr="00EA297F">
              <w:rPr>
                <w:rFonts w:ascii="Asap" w:hAnsi="Asap"/>
                <w:bCs/>
                <w:color w:val="747372"/>
              </w:rPr>
              <w:fldChar w:fldCharType="begin">
                <w:ffData>
                  <w:name w:val="Text3"/>
                  <w:enabled/>
                  <w:calcOnExit/>
                  <w:textInput>
                    <w:default w:val="ENW’R UNIGOLYN CYFRIFOL"/>
                  </w:textInput>
                </w:ffData>
              </w:fldChar>
            </w:r>
            <w:bookmarkStart w:id="2" w:name="Text3"/>
            <w:r w:rsidRPr="00EA297F">
              <w:rPr>
                <w:rFonts w:ascii="Asap" w:hAnsi="Asap"/>
                <w:bCs/>
                <w:color w:val="747372"/>
              </w:rPr>
              <w:instrText xml:space="preserve"> FORMTEXT </w:instrText>
            </w:r>
            <w:r w:rsidRPr="00EA297F">
              <w:rPr>
                <w:rFonts w:ascii="Asap" w:hAnsi="Asap"/>
                <w:bCs/>
                <w:color w:val="747372"/>
              </w:rPr>
            </w:r>
            <w:r w:rsidRPr="00EA297F">
              <w:rPr>
                <w:rFonts w:ascii="Asap" w:hAnsi="Asap"/>
                <w:bCs/>
                <w:color w:val="747372"/>
              </w:rPr>
              <w:fldChar w:fldCharType="separate"/>
            </w:r>
            <w:r w:rsidRPr="00EA297F">
              <w:rPr>
                <w:rFonts w:ascii="Asap" w:hAnsi="Asap"/>
                <w:bCs/>
                <w:noProof/>
                <w:color w:val="747372"/>
              </w:rPr>
              <w:t>ENW’R UNIGOLYN CYFRIFOL</w:t>
            </w:r>
            <w:r w:rsidRPr="00EA297F">
              <w:rPr>
                <w:rFonts w:ascii="Asap" w:hAnsi="Asap"/>
                <w:bCs/>
                <w:color w:val="747372"/>
              </w:rPr>
              <w:fldChar w:fldCharType="end"/>
            </w:r>
            <w:bookmarkEnd w:id="2"/>
          </w:p>
        </w:tc>
      </w:tr>
    </w:tbl>
    <w:p w14:paraId="7C5E5BAE" w14:textId="387A18C9" w:rsidR="00F92B5F" w:rsidRPr="00F92B5F" w:rsidRDefault="00F92B5F" w:rsidP="00F92B5F">
      <w:pPr>
        <w:ind w:right="254"/>
        <w:rPr>
          <w:rFonts w:ascii="Calibri" w:hAnsi="Calibri" w:cs="Microsoft Sans Serif"/>
          <w:color w:val="767171" w:themeColor="background2" w:themeShade="80"/>
        </w:rPr>
      </w:pPr>
    </w:p>
    <w:p w14:paraId="4AF01B85" w14:textId="06C18284" w:rsidR="00F92B5F" w:rsidRDefault="00F92B5F" w:rsidP="00F92B5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p w14:paraId="48B8C743" w14:textId="77777777" w:rsidR="00EE3F53" w:rsidRPr="00546BD4" w:rsidRDefault="00EE3F53" w:rsidP="00F92B5F">
      <w:pPr>
        <w:ind w:left="851" w:right="254"/>
        <w:rPr>
          <w:rFonts w:ascii="Calibri" w:hAnsi="Calibri" w:cs="Microsoft Sans Serif"/>
          <w:color w:val="767171" w:themeColor="background2" w:themeShade="80"/>
        </w:rPr>
      </w:pPr>
    </w:p>
    <w:p w14:paraId="05DE1985" w14:textId="5BC19C72" w:rsidR="00C54FF3" w:rsidRPr="00C54FF3" w:rsidRDefault="00BB57D6" w:rsidP="00EE3F5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4A6E64C" wp14:editId="482B329B">
                <wp:simplePos x="0" y="0"/>
                <wp:positionH relativeFrom="margin">
                  <wp:posOffset>404495</wp:posOffset>
                </wp:positionH>
                <wp:positionV relativeFrom="paragraph">
                  <wp:posOffset>-11011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F53812C" w14:textId="77777777" w:rsidR="00EE3F53" w:rsidRPr="000103AC" w:rsidRDefault="00EE3F53" w:rsidP="00EE3F5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Templed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o ddogfen yw hon. Dylech ei diwygio a’i defnyddio fel y bo’n briodol</w:t>
                            </w: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, </w:t>
                            </w:r>
                          </w:p>
                          <w:p w14:paraId="038DC403" w14:textId="5E870223" w:rsidR="00BB57D6" w:rsidRPr="00EE3F53" w:rsidRDefault="00EE3F53" w:rsidP="00EE3F5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ac awgrymir eich bod yn gosod eich logo a’ch brandio eich hun arni</w:t>
                            </w: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6E64C" id="Text Box 52" o:spid="_x0000_s1027" style="position:absolute;margin-left:31.85pt;margin-top:-.85pt;width:459.35pt;height:51.55pt;z-index:-251610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" fillcolor="#d30b63" strokecolor="#d30b63" strokeweight="3pt">
                <v:fill opacity="13107f"/>
                <v:stroke opacity="52428f"/>
                <v:textbox>
                  <w:txbxContent>
                    <w:p w14:paraId="5F53812C" w14:textId="77777777" w:rsidR="00EE3F53" w:rsidRPr="000103AC" w:rsidRDefault="00EE3F53" w:rsidP="00EE3F53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Templed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o ddogfen yw hon. Dylech ei diwygio a’i defnyddio fel y bo’n briodol</w:t>
                      </w: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, </w:t>
                      </w:r>
                    </w:p>
                    <w:p w14:paraId="038DC403" w14:textId="5E870223" w:rsidR="00BB57D6" w:rsidRPr="00EE3F53" w:rsidRDefault="00EE3F53" w:rsidP="00EE3F53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ac awgrymir eich bod yn gosod eich logo a’ch brandio eich hun arni</w:t>
                      </w: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5C7B6E8" wp14:editId="45BC9CFE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88EC0F" w14:textId="3A1FEE3B" w:rsidR="00AD5CEC" w:rsidRPr="00EE3F53" w:rsidRDefault="00EE3F53" w:rsidP="00EE3F53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r w:rsidRPr="00967761">
                                <w:rPr>
                                  <w:color w:val="DF4D83"/>
                                </w:rP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A67B0" w14:textId="2E24C7D6" w:rsidR="00AD5CEC" w:rsidRPr="00AD5CEC" w:rsidRDefault="00EE3F53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CB9D2" w14:textId="77777777" w:rsidR="00EE3F53" w:rsidRPr="00967761" w:rsidRDefault="00EE3F53" w:rsidP="00EE3F53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25A18448" w14:textId="77777777" w:rsidR="00EE3F53" w:rsidRPr="00967761" w:rsidRDefault="00EE3F53" w:rsidP="00EE3F53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405C9393" w14:textId="77777777" w:rsidR="00EE3F53" w:rsidRPr="00967761" w:rsidRDefault="00EE3F53" w:rsidP="00EE3F53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3A964AF0" w14:textId="77777777" w:rsidR="00EE3F53" w:rsidRPr="00967761" w:rsidRDefault="00EE3F53" w:rsidP="00EE3F53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32C5BF8A" w14:textId="77777777" w:rsidR="00EE3F53" w:rsidRPr="00967761" w:rsidRDefault="00EE3F53" w:rsidP="00EE3F53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Am ragor o wybodaeth cysylltwch â</w:t>
                              </w:r>
                            </w:p>
                            <w:p w14:paraId="08314EB3" w14:textId="63228203" w:rsidR="00AD5CEC" w:rsidRPr="00EE3F53" w:rsidRDefault="00EE3F53" w:rsidP="00EE3F53">
                              <w:pPr>
                                <w:rPr>
                                  <w:color w:val="DF4D83"/>
                                  <w:u w:val="thick"/>
                                </w:rPr>
                              </w:pPr>
                              <w:r w:rsidRPr="00EE3F53">
                                <w:rPr>
                                  <w:color w:val="DF4D83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7B6E8" id="Group 37" o:spid="_x0000_s1028" style="position:absolute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1388EC0F" w14:textId="3A1FEE3B" w:rsidR="00AD5CEC" w:rsidRPr="00EE3F53" w:rsidRDefault="00EE3F53" w:rsidP="00EE3F53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r w:rsidRPr="00967761">
                          <w:rPr>
                            <w:color w:val="DF4D83"/>
                          </w:rP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27DA67B0" w14:textId="2E24C7D6" w:rsidR="00AD5CEC" w:rsidRPr="00AD5CEC" w:rsidRDefault="00EE3F53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3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45ECB9D2" w14:textId="77777777" w:rsidR="00EE3F53" w:rsidRPr="00967761" w:rsidRDefault="00EE3F53" w:rsidP="00EE3F53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25A18448" w14:textId="77777777" w:rsidR="00EE3F53" w:rsidRPr="00967761" w:rsidRDefault="00EE3F53" w:rsidP="00EE3F53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405C9393" w14:textId="77777777" w:rsidR="00EE3F53" w:rsidRPr="00967761" w:rsidRDefault="00EE3F53" w:rsidP="00EE3F53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3A964AF0" w14:textId="77777777" w:rsidR="00EE3F53" w:rsidRPr="00967761" w:rsidRDefault="00EE3F53" w:rsidP="00EE3F53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32C5BF8A" w14:textId="77777777" w:rsidR="00EE3F53" w:rsidRPr="00967761" w:rsidRDefault="00EE3F53" w:rsidP="00EE3F53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Am ragor o wybodaeth cysylltwch â</w:t>
                        </w:r>
                      </w:p>
                      <w:p w14:paraId="08314EB3" w14:textId="63228203" w:rsidR="00AD5CEC" w:rsidRPr="00EE3F53" w:rsidRDefault="00EE3F53" w:rsidP="00EE3F53">
                        <w:pPr>
                          <w:rPr>
                            <w:color w:val="DF4D83"/>
                            <w:u w:val="thick"/>
                          </w:rPr>
                        </w:pPr>
                        <w:r w:rsidRPr="00EE3F53">
                          <w:rPr>
                            <w:color w:val="DF4D83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11466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3E6DD" w14:textId="77777777" w:rsidR="00F85A9A" w:rsidRDefault="00F85A9A" w:rsidP="00F6652A">
      <w:r>
        <w:separator/>
      </w:r>
    </w:p>
  </w:endnote>
  <w:endnote w:type="continuationSeparator" w:id="0">
    <w:p w14:paraId="03F97186" w14:textId="77777777" w:rsidR="00F85A9A" w:rsidRDefault="00F85A9A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sap">
    <w:altName w:val="Calibri"/>
    <w:panose1 w:val="020F0504030202060203"/>
    <w:charset w:val="4D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E6364B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BDA1D4" w14:textId="77777777" w:rsidR="00F6652A" w:rsidRDefault="00F6652A" w:rsidP="00F6652A">
    <w:pPr>
      <w:pStyle w:val="Footer"/>
      <w:ind w:right="360"/>
    </w:pPr>
  </w:p>
  <w:p w14:paraId="17F61FE7" w14:textId="77777777" w:rsidR="00AE4B38" w:rsidRDefault="00AE4B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E632E" w14:textId="67555C86" w:rsidR="00114665" w:rsidRDefault="00114665">
    <w:pPr>
      <w:pStyle w:val="Footer"/>
    </w:pPr>
  </w:p>
  <w:p w14:paraId="0C43976C" w14:textId="50CB6109" w:rsidR="00AE4B38" w:rsidRDefault="00114665">
    <w:r w:rsidRPr="0011466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644E7C" wp14:editId="52F0105F">
              <wp:simplePos x="0" y="0"/>
              <wp:positionH relativeFrom="margin">
                <wp:posOffset>-445777</wp:posOffset>
              </wp:positionH>
              <wp:positionV relativeFrom="page">
                <wp:posOffset>10433734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9D363" id="Rectangle 4" o:spid="_x0000_s1026" alt="&quot;&quot;" style="position:absolute;margin-left:-35.1pt;margin-top:821.55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&#13;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BF261" w14:textId="52E97B4E" w:rsidR="00114665" w:rsidRDefault="00114665">
    <w:pPr>
      <w:pStyle w:val="Footer"/>
    </w:pPr>
    <w:r w:rsidRPr="0011466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A2735" wp14:editId="6034B4B4">
              <wp:simplePos x="0" y="0"/>
              <wp:positionH relativeFrom="margin">
                <wp:posOffset>-452120</wp:posOffset>
              </wp:positionH>
              <wp:positionV relativeFrom="page">
                <wp:posOffset>10444452</wp:posOffset>
              </wp:positionV>
              <wp:extent cx="7526020" cy="815340"/>
              <wp:effectExtent l="0" t="0" r="5080" b="0"/>
              <wp:wrapNone/>
              <wp:docPr id="9" name="Rectangl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C81DC3" id="Rectangle 9" o:spid="_x0000_s1026" alt="&quot;&quot;" style="position:absolute;margin-left:-35.6pt;margin-top:822.4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&#13;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A1845" w14:textId="77777777" w:rsidR="00F85A9A" w:rsidRDefault="00F85A9A" w:rsidP="00F6652A">
      <w:r>
        <w:separator/>
      </w:r>
    </w:p>
  </w:footnote>
  <w:footnote w:type="continuationSeparator" w:id="0">
    <w:p w14:paraId="0BC65D62" w14:textId="77777777" w:rsidR="00F85A9A" w:rsidRDefault="00F85A9A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266B7" w14:textId="2B83103E" w:rsidR="00C578DE" w:rsidRDefault="00662F36">
    <w:pPr>
      <w:pStyle w:val="Header"/>
    </w:pPr>
    <w:r w:rsidRPr="00662F36">
      <w:rPr>
        <w:b/>
        <w:bCs/>
        <w:color w:val="D40D64"/>
      </w:rPr>
      <w:fldChar w:fldCharType="begin"/>
    </w:r>
    <w:r w:rsidRPr="00662F36">
      <w:rPr>
        <w:b/>
        <w:bCs/>
        <w:color w:val="D40D64"/>
      </w:rPr>
      <w:instrText xml:space="preserve"> STYLEREF Title \* MERGEFORMAT </w:instrText>
    </w:r>
    <w:r w:rsidRPr="00662F36">
      <w:rPr>
        <w:b/>
        <w:bCs/>
        <w:color w:val="D40D64"/>
      </w:rPr>
      <w:fldChar w:fldCharType="separate"/>
    </w:r>
    <w:r w:rsidR="00EA297F">
      <w:rPr>
        <w:b/>
        <w:bCs/>
        <w:noProof/>
        <w:color w:val="D40D64"/>
      </w:rPr>
      <w:t>[Polisi Gwirfoddoli Enghreifftiol]</w:t>
    </w:r>
    <w:r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r w:rsidR="00F85A9A">
      <w:fldChar w:fldCharType="begin"/>
    </w:r>
    <w:r w:rsidR="00F85A9A">
      <w:instrText xml:space="preserve"> STYLEREF Subtitle \* MERGEFORMAT </w:instrText>
    </w:r>
    <w:r w:rsidR="00F85A9A">
      <w:fldChar w:fldCharType="separate"/>
    </w:r>
    <w:r w:rsidR="00EA297F">
      <w:rPr>
        <w:noProof/>
      </w:rPr>
      <w:t>[Templed]</w:t>
    </w:r>
    <w:r w:rsidR="00F85A9A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EA297F">
      <w:rPr>
        <w:noProof/>
      </w:rPr>
      <w:t>17/02/2021</w:t>
    </w:r>
    <w:r w:rsidR="00236ADC">
      <w:fldChar w:fldCharType="end"/>
    </w:r>
  </w:p>
  <w:p w14:paraId="6DBB5A76" w14:textId="2547DE91" w:rsidR="00AE4B38" w:rsidRDefault="00114665">
    <w:r w:rsidRPr="0011466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7952F7F" wp14:editId="6FA61D66">
              <wp:simplePos x="0" y="0"/>
              <wp:positionH relativeFrom="column">
                <wp:posOffset>-452127</wp:posOffset>
              </wp:positionH>
              <wp:positionV relativeFrom="page">
                <wp:posOffset>4126865</wp:posOffset>
              </wp:positionV>
              <wp:extent cx="452120" cy="6118860"/>
              <wp:effectExtent l="0" t="0" r="5080" b="2540"/>
              <wp:wrapNone/>
              <wp:docPr id="43" name="Group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44" name="Text Box 44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52461" w14:textId="77777777" w:rsidR="00114665" w:rsidRPr="00AD5CEC" w:rsidRDefault="00114665" w:rsidP="0011466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181A289" w14:textId="77777777" w:rsidR="00114665" w:rsidRPr="00AD5CEC" w:rsidRDefault="00114665" w:rsidP="0011466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952F7F" id="Group 43" o:spid="_x0000_s1034" alt="&quot;&quot;" style="position:absolute;margin-left:-35.6pt;margin-top:324.95pt;width:35.6pt;height:481.8pt;z-index:25166336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5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" fillcolor="white [3201]" stroked="f" strokeweight=".5pt">
                <v:textbox style="layout-flow:vertical-ideographic">
                  <w:txbxContent>
                    <w:p w14:paraId="72F52461" w14:textId="77777777" w:rsidR="00114665" w:rsidRPr="00AD5CEC" w:rsidRDefault="00114665" w:rsidP="0011466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181A289" w14:textId="77777777" w:rsidR="00114665" w:rsidRPr="00AD5CEC" w:rsidRDefault="00114665" w:rsidP="0011466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36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6ADF0" w14:textId="622C349A" w:rsidR="00114665" w:rsidRDefault="00114665">
    <w:pPr>
      <w:pStyle w:val="Header"/>
    </w:pPr>
    <w:r w:rsidRPr="0011466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86FF49" wp14:editId="43155378">
              <wp:simplePos x="0" y="0"/>
              <wp:positionH relativeFrom="column">
                <wp:posOffset>-458993</wp:posOffset>
              </wp:positionH>
              <wp:positionV relativeFrom="page">
                <wp:posOffset>4128024</wp:posOffset>
              </wp:positionV>
              <wp:extent cx="452120" cy="6118860"/>
              <wp:effectExtent l="0" t="0" r="5080" b="2540"/>
              <wp:wrapNone/>
              <wp:docPr id="11" name="Group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2" name="Text Box 12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9A026" w14:textId="77777777" w:rsidR="00114665" w:rsidRPr="00AD5CEC" w:rsidRDefault="00114665" w:rsidP="0011466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0DE1C0DA" w14:textId="77777777" w:rsidR="00114665" w:rsidRPr="00AD5CEC" w:rsidRDefault="00114665" w:rsidP="0011466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86FF49" id="Group 11" o:spid="_x0000_s1037" alt="&quot;&quot;" style="position:absolute;margin-left:-36.15pt;margin-top:325.05pt;width:35.6pt;height:481.8pt;z-index:251660288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8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" fillcolor="white [3201]" stroked="f" strokeweight=".5pt">
                <v:textbox style="layout-flow:vertical-ideographic">
                  <w:txbxContent>
                    <w:p w14:paraId="4ED9A026" w14:textId="77777777" w:rsidR="00114665" w:rsidRPr="00AD5CEC" w:rsidRDefault="00114665" w:rsidP="0011466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0DE1C0DA" w14:textId="77777777" w:rsidR="00114665" w:rsidRPr="00AD5CEC" w:rsidRDefault="00114665" w:rsidP="0011466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9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9966E13"/>
    <w:multiLevelType w:val="hybridMultilevel"/>
    <w:tmpl w:val="18643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60B4"/>
    <w:multiLevelType w:val="hybridMultilevel"/>
    <w:tmpl w:val="5D68F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4" w15:restartNumberingAfterBreak="0">
    <w:nsid w:val="14CA3BEF"/>
    <w:multiLevelType w:val="hybridMultilevel"/>
    <w:tmpl w:val="04801268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 w15:restartNumberingAfterBreak="0">
    <w:nsid w:val="18AF2ACB"/>
    <w:multiLevelType w:val="hybridMultilevel"/>
    <w:tmpl w:val="F352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95CFF"/>
    <w:multiLevelType w:val="hybridMultilevel"/>
    <w:tmpl w:val="C9206482"/>
    <w:lvl w:ilvl="0" w:tplc="53F8C06C">
      <w:start w:val="1"/>
      <w:numFmt w:val="bullet"/>
      <w:lvlText w:val="•"/>
      <w:lvlJc w:val="left"/>
    </w:lvl>
    <w:lvl w:ilvl="1" w:tplc="652239E8">
      <w:numFmt w:val="decimal"/>
      <w:lvlText w:val=""/>
      <w:lvlJc w:val="left"/>
    </w:lvl>
    <w:lvl w:ilvl="2" w:tplc="F7E2359C">
      <w:numFmt w:val="decimal"/>
      <w:lvlText w:val=""/>
      <w:lvlJc w:val="left"/>
    </w:lvl>
    <w:lvl w:ilvl="3" w:tplc="2078021E">
      <w:numFmt w:val="decimal"/>
      <w:lvlText w:val=""/>
      <w:lvlJc w:val="left"/>
    </w:lvl>
    <w:lvl w:ilvl="4" w:tplc="9FE0D100">
      <w:numFmt w:val="decimal"/>
      <w:lvlText w:val=""/>
      <w:lvlJc w:val="left"/>
    </w:lvl>
    <w:lvl w:ilvl="5" w:tplc="924E614E">
      <w:numFmt w:val="decimal"/>
      <w:lvlText w:val=""/>
      <w:lvlJc w:val="left"/>
    </w:lvl>
    <w:lvl w:ilvl="6" w:tplc="7A3CE268">
      <w:numFmt w:val="decimal"/>
      <w:lvlText w:val=""/>
      <w:lvlJc w:val="left"/>
    </w:lvl>
    <w:lvl w:ilvl="7" w:tplc="4D5C20C4">
      <w:numFmt w:val="decimal"/>
      <w:lvlText w:val=""/>
      <w:lvlJc w:val="left"/>
    </w:lvl>
    <w:lvl w:ilvl="8" w:tplc="4A5E7DD0">
      <w:numFmt w:val="decimal"/>
      <w:lvlText w:val=""/>
      <w:lvlJc w:val="left"/>
    </w:lvl>
  </w:abstractNum>
  <w:abstractNum w:abstractNumId="7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238E1F29"/>
    <w:multiLevelType w:val="hybridMultilevel"/>
    <w:tmpl w:val="2D7C601E"/>
    <w:lvl w:ilvl="0" w:tplc="B24EF71E">
      <w:start w:val="1"/>
      <w:numFmt w:val="bullet"/>
      <w:lvlText w:val="•"/>
      <w:lvlJc w:val="left"/>
    </w:lvl>
    <w:lvl w:ilvl="1" w:tplc="D7242270">
      <w:numFmt w:val="decimal"/>
      <w:lvlText w:val=""/>
      <w:lvlJc w:val="left"/>
    </w:lvl>
    <w:lvl w:ilvl="2" w:tplc="85DE1714">
      <w:numFmt w:val="decimal"/>
      <w:lvlText w:val=""/>
      <w:lvlJc w:val="left"/>
    </w:lvl>
    <w:lvl w:ilvl="3" w:tplc="D758FB5E">
      <w:numFmt w:val="decimal"/>
      <w:lvlText w:val=""/>
      <w:lvlJc w:val="left"/>
    </w:lvl>
    <w:lvl w:ilvl="4" w:tplc="1066945A">
      <w:numFmt w:val="decimal"/>
      <w:lvlText w:val=""/>
      <w:lvlJc w:val="left"/>
    </w:lvl>
    <w:lvl w:ilvl="5" w:tplc="A348A826">
      <w:numFmt w:val="decimal"/>
      <w:lvlText w:val=""/>
      <w:lvlJc w:val="left"/>
    </w:lvl>
    <w:lvl w:ilvl="6" w:tplc="337EAEFE">
      <w:numFmt w:val="decimal"/>
      <w:lvlText w:val=""/>
      <w:lvlJc w:val="left"/>
    </w:lvl>
    <w:lvl w:ilvl="7" w:tplc="CC22E472">
      <w:numFmt w:val="decimal"/>
      <w:lvlText w:val=""/>
      <w:lvlJc w:val="left"/>
    </w:lvl>
    <w:lvl w:ilvl="8" w:tplc="83CE0738">
      <w:numFmt w:val="decimal"/>
      <w:lvlText w:val=""/>
      <w:lvlJc w:val="left"/>
    </w:lvl>
  </w:abstractNum>
  <w:abstractNum w:abstractNumId="9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2AE8944A"/>
    <w:multiLevelType w:val="hybridMultilevel"/>
    <w:tmpl w:val="FDA659E6"/>
    <w:lvl w:ilvl="0" w:tplc="3134E9C8">
      <w:start w:val="1"/>
      <w:numFmt w:val="bullet"/>
      <w:lvlText w:val="•"/>
      <w:lvlJc w:val="left"/>
    </w:lvl>
    <w:lvl w:ilvl="1" w:tplc="210E7CCC">
      <w:numFmt w:val="decimal"/>
      <w:lvlText w:val=""/>
      <w:lvlJc w:val="left"/>
    </w:lvl>
    <w:lvl w:ilvl="2" w:tplc="0F6E692C">
      <w:numFmt w:val="decimal"/>
      <w:lvlText w:val=""/>
      <w:lvlJc w:val="left"/>
    </w:lvl>
    <w:lvl w:ilvl="3" w:tplc="12A21474">
      <w:numFmt w:val="decimal"/>
      <w:lvlText w:val=""/>
      <w:lvlJc w:val="left"/>
    </w:lvl>
    <w:lvl w:ilvl="4" w:tplc="1E9A7142">
      <w:numFmt w:val="decimal"/>
      <w:lvlText w:val=""/>
      <w:lvlJc w:val="left"/>
    </w:lvl>
    <w:lvl w:ilvl="5" w:tplc="93C0C572">
      <w:numFmt w:val="decimal"/>
      <w:lvlText w:val=""/>
      <w:lvlJc w:val="left"/>
    </w:lvl>
    <w:lvl w:ilvl="6" w:tplc="49D60D7E">
      <w:numFmt w:val="decimal"/>
      <w:lvlText w:val=""/>
      <w:lvlJc w:val="left"/>
    </w:lvl>
    <w:lvl w:ilvl="7" w:tplc="0520EBBE">
      <w:numFmt w:val="decimal"/>
      <w:lvlText w:val=""/>
      <w:lvlJc w:val="left"/>
    </w:lvl>
    <w:lvl w:ilvl="8" w:tplc="91F287B6">
      <w:numFmt w:val="decimal"/>
      <w:lvlText w:val=""/>
      <w:lvlJc w:val="left"/>
    </w:lvl>
  </w:abstractNum>
  <w:abstractNum w:abstractNumId="11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27FA8"/>
    <w:multiLevelType w:val="hybridMultilevel"/>
    <w:tmpl w:val="69A42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87CCD"/>
    <w:multiLevelType w:val="hybridMultilevel"/>
    <w:tmpl w:val="655015CA"/>
    <w:lvl w:ilvl="0" w:tplc="24E84054">
      <w:start w:val="1"/>
      <w:numFmt w:val="bullet"/>
      <w:lvlText w:val="•"/>
      <w:lvlJc w:val="left"/>
    </w:lvl>
    <w:lvl w:ilvl="1" w:tplc="6BD8A7EE">
      <w:numFmt w:val="decimal"/>
      <w:lvlText w:val=""/>
      <w:lvlJc w:val="left"/>
    </w:lvl>
    <w:lvl w:ilvl="2" w:tplc="F730AE3E">
      <w:numFmt w:val="decimal"/>
      <w:lvlText w:val=""/>
      <w:lvlJc w:val="left"/>
    </w:lvl>
    <w:lvl w:ilvl="3" w:tplc="05EC9168">
      <w:numFmt w:val="decimal"/>
      <w:lvlText w:val=""/>
      <w:lvlJc w:val="left"/>
    </w:lvl>
    <w:lvl w:ilvl="4" w:tplc="D95C5BDE">
      <w:numFmt w:val="decimal"/>
      <w:lvlText w:val=""/>
      <w:lvlJc w:val="left"/>
    </w:lvl>
    <w:lvl w:ilvl="5" w:tplc="B728F86A">
      <w:numFmt w:val="decimal"/>
      <w:lvlText w:val=""/>
      <w:lvlJc w:val="left"/>
    </w:lvl>
    <w:lvl w:ilvl="6" w:tplc="A2F89D60">
      <w:numFmt w:val="decimal"/>
      <w:lvlText w:val=""/>
      <w:lvlJc w:val="left"/>
    </w:lvl>
    <w:lvl w:ilvl="7" w:tplc="EFA66488">
      <w:numFmt w:val="decimal"/>
      <w:lvlText w:val=""/>
      <w:lvlJc w:val="left"/>
    </w:lvl>
    <w:lvl w:ilvl="8" w:tplc="2E746E88">
      <w:numFmt w:val="decimal"/>
      <w:lvlText w:val=""/>
      <w:lvlJc w:val="left"/>
    </w:lvl>
  </w:abstractNum>
  <w:abstractNum w:abstractNumId="14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5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6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7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8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558EC"/>
    <w:multiLevelType w:val="hybridMultilevel"/>
    <w:tmpl w:val="BBAC4E74"/>
    <w:lvl w:ilvl="0" w:tplc="48DC7126">
      <w:start w:val="1"/>
      <w:numFmt w:val="bullet"/>
      <w:lvlText w:val="•"/>
      <w:lvlJc w:val="left"/>
    </w:lvl>
    <w:lvl w:ilvl="1" w:tplc="461060B6">
      <w:numFmt w:val="decimal"/>
      <w:lvlText w:val=""/>
      <w:lvlJc w:val="left"/>
    </w:lvl>
    <w:lvl w:ilvl="2" w:tplc="8DC43CCC">
      <w:numFmt w:val="decimal"/>
      <w:lvlText w:val=""/>
      <w:lvlJc w:val="left"/>
    </w:lvl>
    <w:lvl w:ilvl="3" w:tplc="A69E7A26">
      <w:numFmt w:val="decimal"/>
      <w:lvlText w:val=""/>
      <w:lvlJc w:val="left"/>
    </w:lvl>
    <w:lvl w:ilvl="4" w:tplc="6C6E2372">
      <w:numFmt w:val="decimal"/>
      <w:lvlText w:val=""/>
      <w:lvlJc w:val="left"/>
    </w:lvl>
    <w:lvl w:ilvl="5" w:tplc="17A2F78A">
      <w:numFmt w:val="decimal"/>
      <w:lvlText w:val=""/>
      <w:lvlJc w:val="left"/>
    </w:lvl>
    <w:lvl w:ilvl="6" w:tplc="F85EBD22">
      <w:numFmt w:val="decimal"/>
      <w:lvlText w:val=""/>
      <w:lvlJc w:val="left"/>
    </w:lvl>
    <w:lvl w:ilvl="7" w:tplc="4C70C52E">
      <w:numFmt w:val="decimal"/>
      <w:lvlText w:val=""/>
      <w:lvlJc w:val="left"/>
    </w:lvl>
    <w:lvl w:ilvl="8" w:tplc="0E2C1F82">
      <w:numFmt w:val="decimal"/>
      <w:lvlText w:val=""/>
      <w:lvlJc w:val="left"/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5"/>
  </w:num>
  <w:num w:numId="5">
    <w:abstractNumId w:val="14"/>
  </w:num>
  <w:num w:numId="6">
    <w:abstractNumId w:val="17"/>
  </w:num>
  <w:num w:numId="7">
    <w:abstractNumId w:val="9"/>
  </w:num>
  <w:num w:numId="8">
    <w:abstractNumId w:val="3"/>
  </w:num>
  <w:num w:numId="9">
    <w:abstractNumId w:val="18"/>
  </w:num>
  <w:num w:numId="10">
    <w:abstractNumId w:val="11"/>
  </w:num>
  <w:num w:numId="11">
    <w:abstractNumId w:val="19"/>
  </w:num>
  <w:num w:numId="12">
    <w:abstractNumId w:val="6"/>
  </w:num>
  <w:num w:numId="13">
    <w:abstractNumId w:val="10"/>
  </w:num>
  <w:num w:numId="14">
    <w:abstractNumId w:val="20"/>
  </w:num>
  <w:num w:numId="15">
    <w:abstractNumId w:val="1"/>
  </w:num>
  <w:num w:numId="16">
    <w:abstractNumId w:val="12"/>
  </w:num>
  <w:num w:numId="17">
    <w:abstractNumId w:val="5"/>
  </w:num>
  <w:num w:numId="18">
    <w:abstractNumId w:val="8"/>
  </w:num>
  <w:num w:numId="19">
    <w:abstractNumId w:val="4"/>
  </w:num>
  <w:num w:numId="20">
    <w:abstractNumId w:val="1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CF"/>
    <w:rsid w:val="00006AE1"/>
    <w:rsid w:val="0007107B"/>
    <w:rsid w:val="000C03BC"/>
    <w:rsid w:val="00114665"/>
    <w:rsid w:val="001E20CF"/>
    <w:rsid w:val="00220536"/>
    <w:rsid w:val="00236ADC"/>
    <w:rsid w:val="002528D0"/>
    <w:rsid w:val="00335C5E"/>
    <w:rsid w:val="0036270E"/>
    <w:rsid w:val="003C71C6"/>
    <w:rsid w:val="003E7B48"/>
    <w:rsid w:val="00432E7F"/>
    <w:rsid w:val="004601EE"/>
    <w:rsid w:val="00546BD4"/>
    <w:rsid w:val="00580E35"/>
    <w:rsid w:val="00584FA6"/>
    <w:rsid w:val="00662F36"/>
    <w:rsid w:val="006B4458"/>
    <w:rsid w:val="006E0FE2"/>
    <w:rsid w:val="00741CC1"/>
    <w:rsid w:val="00796F43"/>
    <w:rsid w:val="008218E0"/>
    <w:rsid w:val="00853596"/>
    <w:rsid w:val="00866373"/>
    <w:rsid w:val="008D158C"/>
    <w:rsid w:val="008D4E49"/>
    <w:rsid w:val="00925E5F"/>
    <w:rsid w:val="00986082"/>
    <w:rsid w:val="009E0938"/>
    <w:rsid w:val="009E2004"/>
    <w:rsid w:val="00A62281"/>
    <w:rsid w:val="00A73314"/>
    <w:rsid w:val="00A80599"/>
    <w:rsid w:val="00AD5CEC"/>
    <w:rsid w:val="00AE4B38"/>
    <w:rsid w:val="00AE7B05"/>
    <w:rsid w:val="00B903F2"/>
    <w:rsid w:val="00BA3773"/>
    <w:rsid w:val="00BB2E28"/>
    <w:rsid w:val="00BB57D6"/>
    <w:rsid w:val="00C11EBA"/>
    <w:rsid w:val="00C54FF3"/>
    <w:rsid w:val="00C578DE"/>
    <w:rsid w:val="00CD0457"/>
    <w:rsid w:val="00CD2E40"/>
    <w:rsid w:val="00CF6F86"/>
    <w:rsid w:val="00D378C4"/>
    <w:rsid w:val="00DC5F35"/>
    <w:rsid w:val="00DD7216"/>
    <w:rsid w:val="00E02F80"/>
    <w:rsid w:val="00E23651"/>
    <w:rsid w:val="00EA297F"/>
    <w:rsid w:val="00EA7FA1"/>
    <w:rsid w:val="00EE3F53"/>
    <w:rsid w:val="00F26C38"/>
    <w:rsid w:val="00F540E1"/>
    <w:rsid w:val="00F6652A"/>
    <w:rsid w:val="00F72E3A"/>
    <w:rsid w:val="00F85A9A"/>
    <w:rsid w:val="00F92B5F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FBB6D"/>
  <w15:chartTrackingRefBased/>
  <w15:docId w15:val="{E67BF9A6-7AAC-DD4F-9B78-5369EFC7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EE3F53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olunteering-wales.net/vk/volunteers/index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iv.investinginvolunteers.org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lyw.cymru/polisi-gwirfoddoli-cefnogi-cymunedau-newid-bywydau?_ga=2.132345416.736165836.1610972008-1571550259.1598956565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0_Assets/05_Templates/TSSW_Templatefile_Pink_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TSSW_Templatefile_Pink_V1.0.dotx</Template>
  <TotalTime>7</TotalTime>
  <Pages>6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6</cp:revision>
  <dcterms:created xsi:type="dcterms:W3CDTF">2021-01-28T10:55:00Z</dcterms:created>
  <dcterms:modified xsi:type="dcterms:W3CDTF">2021-02-17T10:37:00Z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